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5B617" w14:textId="75E67E06" w:rsidR="003C79F5" w:rsidRPr="005A3664" w:rsidRDefault="00EA5733" w:rsidP="005A3664">
      <w:pPr>
        <w:pStyle w:val="Title"/>
      </w:pPr>
      <w:bookmarkStart w:id="0" w:name="_Toc160358825"/>
      <w:r>
        <w:t>Tasmanian Flood Mapping Project – Stage 3: Detailed Flood Studies</w:t>
      </w:r>
    </w:p>
    <w:p w14:paraId="77875E0E" w14:textId="77777777" w:rsidR="000067B6" w:rsidRPr="008B2742" w:rsidRDefault="000067B6" w:rsidP="00833A2B">
      <w:pPr>
        <w:pStyle w:val="Titledividerline"/>
        <w:rPr>
          <w:color w:val="4C565C"/>
        </w:rPr>
      </w:pPr>
      <w:r w:rsidRPr="008B2742">
        <w:rPr>
          <w:color w:val="4C565C"/>
        </w:rPr>
        <w:t>—</w:t>
      </w:r>
    </w:p>
    <w:p w14:paraId="1F3026CA" w14:textId="11983CEE" w:rsidR="003C79F5" w:rsidRDefault="00EA5733" w:rsidP="00833A2B">
      <w:pPr>
        <w:pStyle w:val="Subtitle"/>
      </w:pPr>
      <w:r>
        <w:t>Grant Application Form</w:t>
      </w:r>
    </w:p>
    <w:p w14:paraId="3BAA53D3" w14:textId="105E8C3D" w:rsidR="00F15437" w:rsidRDefault="00F15437">
      <w:pPr>
        <w:spacing w:after="160" w:line="259" w:lineRule="auto"/>
      </w:pPr>
      <w:r>
        <w:br w:type="page"/>
      </w:r>
    </w:p>
    <w:p w14:paraId="1636B7AF" w14:textId="77777777" w:rsidR="00F15437" w:rsidRPr="00F15437" w:rsidRDefault="00F15437" w:rsidP="00F15437"/>
    <w:bookmarkEnd w:id="0"/>
    <w:p w14:paraId="573CD82C" w14:textId="705DC5A2" w:rsidR="0081120A" w:rsidRDefault="003E5C04" w:rsidP="0088693F">
      <w:pPr>
        <w:pStyle w:val="Heading1"/>
      </w:pPr>
      <w:r>
        <w:t>Applicant Details</w:t>
      </w:r>
    </w:p>
    <w:p w14:paraId="543DF12A" w14:textId="2F48B9F0" w:rsidR="0081120A" w:rsidRDefault="008B27D6" w:rsidP="00E051F2">
      <w:r w:rsidRPr="00491732">
        <w:rPr>
          <w:b/>
          <w:bCs/>
        </w:rPr>
        <w:t>Council Name</w:t>
      </w:r>
      <w:r w:rsidR="000745AE">
        <w:tab/>
      </w:r>
      <w:sdt>
        <w:sdtPr>
          <w:alias w:val="Select your Council Name from the list"/>
          <w:tag w:val="Select your Council Name from the list"/>
          <w:id w:val="347377641"/>
          <w:placeholder>
            <w:docPart w:val="DefaultPlaceholder_-1854013438"/>
          </w:placeholder>
          <w:showingPlcHdr/>
          <w:dropDownList>
            <w:listItem w:value="Choose an item."/>
            <w:listItem w:displayText="Break O'Day" w:value="Break O'Day"/>
            <w:listItem w:displayText="Brighton" w:value="Brighton"/>
            <w:listItem w:displayText="Burnie" w:value="Burnie"/>
            <w:listItem w:displayText="Central Coast" w:value="Central Coast"/>
            <w:listItem w:displayText="Central Highlands" w:value="Central Highlands"/>
            <w:listItem w:displayText="Circular Head" w:value="Circular Head"/>
            <w:listItem w:displayText="City of Clarence" w:value="City of Clarence"/>
            <w:listItem w:displayText="Derwent Valley" w:value="Derwent Valley"/>
            <w:listItem w:displayText="Devonport City" w:value="Devonport City"/>
            <w:listItem w:displayText="Dorset" w:value="Dorset"/>
            <w:listItem w:displayText="Finders" w:value="Finders"/>
            <w:listItem w:displayText="George Town" w:value="George Town"/>
            <w:listItem w:displayText="Galmorgan Spring Bay" w:value="Galmorgan Spring Bay"/>
            <w:listItem w:displayText="City of Glenorchy" w:value="City of Glenorchy"/>
            <w:listItem w:displayText="City of Hobart" w:value="City of Hobart"/>
            <w:listItem w:displayText="Huon Valley" w:value="Huon Valley"/>
            <w:listItem w:displayText="Kentish" w:value="Kentish"/>
            <w:listItem w:displayText="Kingborough" w:value="Kingborough"/>
            <w:listItem w:displayText="King Island" w:value="King Island"/>
            <w:listItem w:displayText="Latrobe" w:value="Latrobe"/>
            <w:listItem w:displayText="City of Launceston" w:value="City of Launceston"/>
            <w:listItem w:displayText="Meander Valley" w:value="Meander Valley"/>
            <w:listItem w:displayText="Northern Midlands" w:value="Northern Midlands"/>
            <w:listItem w:displayText="Sorell" w:value="Sorell"/>
            <w:listItem w:displayText="Southern Midlands" w:value="Southern Midlands"/>
            <w:listItem w:displayText="Tasman" w:value="Tasman"/>
            <w:listItem w:displayText="Waratah-Wynyard" w:value="Waratah-Wynyard"/>
            <w:listItem w:displayText="West Coast" w:value="West Coast"/>
            <w:listItem w:displayText="West Tamar" w:value="West Tamar"/>
          </w:dropDownList>
        </w:sdtPr>
        <w:sdtEndPr/>
        <w:sdtContent>
          <w:r w:rsidR="00D144FC" w:rsidRPr="00E86F4D">
            <w:rPr>
              <w:rStyle w:val="PlaceholderText"/>
            </w:rPr>
            <w:t>Choose an item.</w:t>
          </w:r>
        </w:sdtContent>
      </w:sdt>
    </w:p>
    <w:p w14:paraId="05D5C1D5" w14:textId="422E3091" w:rsidR="008B27D6" w:rsidRDefault="008B27D6" w:rsidP="00E051F2">
      <w:r w:rsidRPr="00491732">
        <w:rPr>
          <w:b/>
          <w:bCs/>
        </w:rPr>
        <w:t>Australian Business Number (ABN)</w:t>
      </w:r>
      <w:r w:rsidR="0099010C">
        <w:tab/>
      </w:r>
      <w:sdt>
        <w:sdtPr>
          <w:id w:val="319630731"/>
          <w:placeholder>
            <w:docPart w:val="DefaultPlaceholder_-1854013440"/>
          </w:placeholder>
          <w:showingPlcHdr/>
          <w:text/>
        </w:sdtPr>
        <w:sdtEndPr/>
        <w:sdtContent>
          <w:r w:rsidR="00AE1FF4" w:rsidRPr="00AD72F9">
            <w:rPr>
              <w:rStyle w:val="PlaceholderText"/>
            </w:rPr>
            <w:t>Click or tap here to enter text.</w:t>
          </w:r>
        </w:sdtContent>
      </w:sdt>
    </w:p>
    <w:p w14:paraId="7B087541" w14:textId="7F3E39BB" w:rsidR="00D009B3" w:rsidRDefault="008B27D6" w:rsidP="00E051F2">
      <w:r w:rsidRPr="00491732">
        <w:rPr>
          <w:b/>
          <w:bCs/>
        </w:rPr>
        <w:t>Postal Address</w:t>
      </w:r>
      <w:r w:rsidR="00F1057A">
        <w:tab/>
      </w:r>
      <w:sdt>
        <w:sdtPr>
          <w:alias w:val="Type your Council's full postal address here"/>
          <w:tag w:val="Type your full postal address here"/>
          <w:id w:val="141010701"/>
          <w:placeholder>
            <w:docPart w:val="DefaultPlaceholder_-1854013440"/>
          </w:placeholder>
          <w:showingPlcHdr/>
          <w:text/>
        </w:sdtPr>
        <w:sdtEndPr/>
        <w:sdtContent>
          <w:r w:rsidR="00474DD5" w:rsidRPr="00AD72F9">
            <w:rPr>
              <w:rStyle w:val="PlaceholderText"/>
            </w:rPr>
            <w:t>Click or tap here to enter text.</w:t>
          </w:r>
        </w:sdtContent>
      </w:sdt>
    </w:p>
    <w:p w14:paraId="7EB3FD71" w14:textId="61E0757F" w:rsidR="008B27D6" w:rsidRDefault="008B27D6" w:rsidP="00E051F2"/>
    <w:p w14:paraId="102EC45A" w14:textId="77777777" w:rsidR="000E6673" w:rsidRDefault="000E6673" w:rsidP="00E051F2"/>
    <w:p w14:paraId="4EA137F7" w14:textId="0608F978" w:rsidR="000E6673" w:rsidRDefault="000E6673" w:rsidP="002F1D28">
      <w:pPr>
        <w:pStyle w:val="Heading2"/>
      </w:pPr>
      <w:r>
        <w:t>Contact Person</w:t>
      </w:r>
    </w:p>
    <w:p w14:paraId="25634B7B" w14:textId="5C6FE913" w:rsidR="000E6673" w:rsidRDefault="002F1D28" w:rsidP="00E051F2">
      <w:r w:rsidRPr="00491732">
        <w:rPr>
          <w:b/>
          <w:bCs/>
        </w:rPr>
        <w:t>Title/Given Name/Last Name</w:t>
      </w:r>
      <w:r w:rsidR="00652B9D">
        <w:tab/>
      </w:r>
      <w:sdt>
        <w:sdtPr>
          <w:id w:val="268203697"/>
          <w:placeholder>
            <w:docPart w:val="DefaultPlaceholder_-1854013440"/>
          </w:placeholder>
          <w:showingPlcHdr/>
          <w:text/>
        </w:sdtPr>
        <w:sdtEndPr/>
        <w:sdtContent>
          <w:r w:rsidR="008B4B61" w:rsidRPr="00AD72F9">
            <w:rPr>
              <w:rStyle w:val="PlaceholderText"/>
            </w:rPr>
            <w:t>Click or tap here to enter text.</w:t>
          </w:r>
        </w:sdtContent>
      </w:sdt>
    </w:p>
    <w:p w14:paraId="3D251ECF" w14:textId="4E3F7B85" w:rsidR="002F1D28" w:rsidRDefault="002F1D28" w:rsidP="00E051F2">
      <w:r w:rsidRPr="00491732">
        <w:rPr>
          <w:b/>
          <w:bCs/>
        </w:rPr>
        <w:t>Position</w:t>
      </w:r>
      <w:r w:rsidR="006E36D1" w:rsidRPr="00491732">
        <w:rPr>
          <w:b/>
          <w:bCs/>
        </w:rPr>
        <w:t xml:space="preserve"> Title</w:t>
      </w:r>
      <w:r w:rsidR="00652B9D">
        <w:tab/>
      </w:r>
      <w:r w:rsidR="00652B9D">
        <w:tab/>
      </w:r>
      <w:sdt>
        <w:sdtPr>
          <w:id w:val="-1693826511"/>
          <w:placeholder>
            <w:docPart w:val="DefaultPlaceholder_-1854013440"/>
          </w:placeholder>
          <w:showingPlcHdr/>
          <w:text/>
        </w:sdtPr>
        <w:sdtEndPr/>
        <w:sdtContent>
          <w:r w:rsidR="008B4B61" w:rsidRPr="00AD72F9">
            <w:rPr>
              <w:rStyle w:val="PlaceholderText"/>
            </w:rPr>
            <w:t>Click or tap here to enter text.</w:t>
          </w:r>
        </w:sdtContent>
      </w:sdt>
    </w:p>
    <w:p w14:paraId="2D85C08D" w14:textId="57F35E4A" w:rsidR="0098534B" w:rsidRDefault="0098534B" w:rsidP="00E051F2">
      <w:r w:rsidRPr="00491732">
        <w:rPr>
          <w:b/>
          <w:bCs/>
        </w:rPr>
        <w:t>Work Phone/Mobile Phone</w:t>
      </w:r>
      <w:r w:rsidR="004506BA">
        <w:tab/>
      </w:r>
      <w:r w:rsidR="004506BA">
        <w:tab/>
      </w:r>
      <w:sdt>
        <w:sdtPr>
          <w:alias w:val="Provide both work desk and mobile contact details"/>
          <w:tag w:val="Provide both work desk and mobile contact details"/>
          <w:id w:val="773366035"/>
          <w:placeholder>
            <w:docPart w:val="DefaultPlaceholder_-1854013440"/>
          </w:placeholder>
          <w:showingPlcHdr/>
          <w:text/>
        </w:sdtPr>
        <w:sdtEndPr/>
        <w:sdtContent>
          <w:r w:rsidR="008B4B61" w:rsidRPr="00AD72F9">
            <w:rPr>
              <w:rStyle w:val="PlaceholderText"/>
            </w:rPr>
            <w:t>Click or tap here to enter text.</w:t>
          </w:r>
        </w:sdtContent>
      </w:sdt>
    </w:p>
    <w:p w14:paraId="687C0A21" w14:textId="585E7FC9" w:rsidR="0098534B" w:rsidRDefault="0098534B" w:rsidP="00E051F2">
      <w:r w:rsidRPr="00491732">
        <w:rPr>
          <w:b/>
          <w:bCs/>
        </w:rPr>
        <w:t>Email Address</w:t>
      </w:r>
      <w:r>
        <w:t xml:space="preserve"> </w:t>
      </w:r>
      <w:r w:rsidRPr="00933E4C">
        <w:rPr>
          <w:sz w:val="16"/>
          <w:szCs w:val="16"/>
        </w:rPr>
        <w:t>(all correspondence will be sent</w:t>
      </w:r>
      <w:r w:rsidR="001A22BB" w:rsidRPr="00933E4C">
        <w:rPr>
          <w:sz w:val="16"/>
          <w:szCs w:val="16"/>
        </w:rPr>
        <w:t xml:space="preserve"> to this address)</w:t>
      </w:r>
      <w:r w:rsidR="00933E4C">
        <w:rPr>
          <w:sz w:val="16"/>
          <w:szCs w:val="16"/>
        </w:rPr>
        <w:tab/>
      </w:r>
      <w:r w:rsidR="004506BA">
        <w:tab/>
      </w:r>
      <w:sdt>
        <w:sdtPr>
          <w:alias w:val="Add the contact person email address not a generic admin address"/>
          <w:tag w:val="Add the contact person email address not a generic admin address"/>
          <w:id w:val="-1055003090"/>
          <w:placeholder>
            <w:docPart w:val="DefaultPlaceholder_-1854013440"/>
          </w:placeholder>
          <w:showingPlcHdr/>
          <w:text/>
        </w:sdtPr>
        <w:sdtEndPr/>
        <w:sdtContent>
          <w:r w:rsidR="008B4B61" w:rsidRPr="00AD72F9">
            <w:rPr>
              <w:rStyle w:val="PlaceholderText"/>
            </w:rPr>
            <w:t>Click or tap here to enter text.</w:t>
          </w:r>
        </w:sdtContent>
      </w:sdt>
    </w:p>
    <w:p w14:paraId="388B96C6" w14:textId="77777777" w:rsidR="001A22BB" w:rsidRDefault="001A22BB" w:rsidP="00E051F2"/>
    <w:p w14:paraId="249AC64B" w14:textId="74AA72D7" w:rsidR="001A22BB" w:rsidRDefault="001A22BB" w:rsidP="0078737C">
      <w:pPr>
        <w:pStyle w:val="Heading1"/>
      </w:pPr>
      <w:r>
        <w:t>Project Description</w:t>
      </w:r>
    </w:p>
    <w:p w14:paraId="2F40BD88" w14:textId="0FDAEA89" w:rsidR="001A22BB" w:rsidRDefault="0078737C" w:rsidP="00E051F2">
      <w:r w:rsidRPr="00491732">
        <w:rPr>
          <w:b/>
          <w:bCs/>
        </w:rPr>
        <w:t>Project Title</w:t>
      </w:r>
      <w:r w:rsidR="00D96C93">
        <w:tab/>
      </w:r>
      <w:sdt>
        <w:sdtPr>
          <w:id w:val="185257858"/>
          <w:placeholder>
            <w:docPart w:val="DefaultPlaceholder_-1854013440"/>
          </w:placeholder>
          <w:showingPlcHdr/>
          <w:text/>
        </w:sdtPr>
        <w:sdtEndPr/>
        <w:sdtContent>
          <w:r w:rsidR="00474DD5" w:rsidRPr="00AD72F9">
            <w:rPr>
              <w:rStyle w:val="PlaceholderText"/>
            </w:rPr>
            <w:t>Click or tap here to enter text.</w:t>
          </w:r>
        </w:sdtContent>
      </w:sdt>
    </w:p>
    <w:p w14:paraId="499CB39F" w14:textId="756F8669" w:rsidR="00C90DD4" w:rsidRDefault="00C90DD4" w:rsidP="00E051F2">
      <w:r w:rsidRPr="00491732">
        <w:rPr>
          <w:b/>
          <w:bCs/>
        </w:rPr>
        <w:t>Location</w:t>
      </w:r>
      <w:r>
        <w:t xml:space="preserve"> </w:t>
      </w:r>
      <w:r w:rsidR="00FC09A7">
        <w:t>–</w:t>
      </w:r>
      <w:r>
        <w:t xml:space="preserve"> </w:t>
      </w:r>
      <w:r w:rsidR="00FC09A7">
        <w:t>(township and/or catchment</w:t>
      </w:r>
      <w:r w:rsidR="00F3699F">
        <w:t xml:space="preserve">. You may wish to insert a map with the study boundary </w:t>
      </w:r>
      <w:r w:rsidR="00727299">
        <w:t>below as additional information</w:t>
      </w:r>
      <w:r w:rsidR="00FC09A7">
        <w:t>)</w:t>
      </w:r>
      <w:r w:rsidR="00D96C93">
        <w:tab/>
      </w:r>
      <w:sdt>
        <w:sdtPr>
          <w:id w:val="-1258592986"/>
          <w:placeholder>
            <w:docPart w:val="DefaultPlaceholder_-1854013440"/>
          </w:placeholder>
          <w:showingPlcHdr/>
          <w:text/>
        </w:sdtPr>
        <w:sdtEndPr/>
        <w:sdtContent>
          <w:r w:rsidR="00474DD5" w:rsidRPr="00AD72F9">
            <w:rPr>
              <w:rStyle w:val="PlaceholderText"/>
            </w:rPr>
            <w:t>Click or tap here to enter text.</w:t>
          </w:r>
        </w:sdtContent>
      </w:sdt>
    </w:p>
    <w:sdt>
      <w:sdtPr>
        <w:alias w:val="Provide a study area map if you have one"/>
        <w:tag w:val="Provide a study area map if you have one"/>
        <w:id w:val="931165175"/>
        <w:showingPlcHdr/>
        <w:picture/>
      </w:sdtPr>
      <w:sdtEndPr/>
      <w:sdtContent>
        <w:p w14:paraId="40F2D29F" w14:textId="3AE06ADF" w:rsidR="001A38F1" w:rsidRDefault="001A38F1" w:rsidP="00E051F2">
          <w:r>
            <w:rPr>
              <w:noProof/>
            </w:rPr>
            <w:drawing>
              <wp:inline distT="0" distB="0" distL="0" distR="0" wp14:anchorId="029FCFBF" wp14:editId="6D0D8627">
                <wp:extent cx="1905000" cy="1905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8E5EF35" w14:textId="77777777" w:rsidR="0043270E" w:rsidRDefault="0043270E" w:rsidP="00E051F2"/>
    <w:p w14:paraId="5042D69E" w14:textId="2A42B382" w:rsidR="0078737C" w:rsidRDefault="0078737C" w:rsidP="00E051F2">
      <w:r w:rsidRPr="00491732">
        <w:rPr>
          <w:b/>
          <w:bCs/>
        </w:rPr>
        <w:t>Projec</w:t>
      </w:r>
      <w:r w:rsidR="00703404" w:rsidRPr="00491732">
        <w:rPr>
          <w:b/>
          <w:bCs/>
        </w:rPr>
        <w:t xml:space="preserve">t </w:t>
      </w:r>
      <w:r w:rsidR="00DB20FE" w:rsidRPr="00491732">
        <w:rPr>
          <w:b/>
          <w:bCs/>
        </w:rPr>
        <w:t>Initiative Focus</w:t>
      </w:r>
      <w:r w:rsidR="00DB20FE">
        <w:t xml:space="preserve"> (</w:t>
      </w:r>
      <w:r w:rsidR="007703DA">
        <w:t>for example to fill a data gap or update existing study)</w:t>
      </w:r>
    </w:p>
    <w:sdt>
      <w:sdtPr>
        <w:id w:val="-1453238261"/>
        <w:placeholder>
          <w:docPart w:val="DefaultPlaceholder_-1854013440"/>
        </w:placeholder>
        <w:showingPlcHdr/>
      </w:sdtPr>
      <w:sdtEndPr/>
      <w:sdtContent>
        <w:p w14:paraId="14E421F2" w14:textId="0349172B" w:rsidR="005A2749" w:rsidRDefault="00933E4C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2E3D4158" w14:textId="0AA41782" w:rsidR="00FA0AA8" w:rsidRDefault="00FA0AA8" w:rsidP="00E051F2">
      <w:r w:rsidRPr="00491732">
        <w:rPr>
          <w:b/>
          <w:bCs/>
        </w:rPr>
        <w:t>Background and context of the project</w:t>
      </w:r>
      <w:r>
        <w:t xml:space="preserve"> (if more room is </w:t>
      </w:r>
      <w:r w:rsidR="00DC385D">
        <w:t>required,</w:t>
      </w:r>
      <w:r w:rsidR="00D350B4">
        <w:t xml:space="preserve"> please attach a separate document)</w:t>
      </w:r>
    </w:p>
    <w:sdt>
      <w:sdtPr>
        <w:id w:val="528989167"/>
        <w:placeholder>
          <w:docPart w:val="DefaultPlaceholder_-1854013440"/>
        </w:placeholder>
        <w:showingPlcHdr/>
      </w:sdtPr>
      <w:sdtEndPr/>
      <w:sdtContent>
        <w:p w14:paraId="26ED673A" w14:textId="118E4774" w:rsidR="005A2749" w:rsidRDefault="00933E4C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2314C554" w14:textId="77777777" w:rsidR="00D350B4" w:rsidRDefault="00D350B4" w:rsidP="00D350B4">
      <w:r w:rsidRPr="00DC385D">
        <w:rPr>
          <w:b/>
          <w:bCs/>
        </w:rPr>
        <w:t>Project Description</w:t>
      </w:r>
      <w:r>
        <w:t xml:space="preserve"> (if more room is </w:t>
      </w:r>
      <w:proofErr w:type="gramStart"/>
      <w:r>
        <w:t>required</w:t>
      </w:r>
      <w:proofErr w:type="gramEnd"/>
      <w:r>
        <w:t xml:space="preserve"> please attach a separate document)</w:t>
      </w:r>
    </w:p>
    <w:sdt>
      <w:sdtPr>
        <w:id w:val="810135200"/>
        <w:placeholder>
          <w:docPart w:val="DefaultPlaceholder_-1854013440"/>
        </w:placeholder>
        <w:showingPlcHdr/>
      </w:sdtPr>
      <w:sdtEndPr/>
      <w:sdtContent>
        <w:p w14:paraId="7A301140" w14:textId="501B3019" w:rsidR="005A2749" w:rsidRDefault="00933E4C" w:rsidP="00D350B4">
          <w:r w:rsidRPr="00AD72F9">
            <w:rPr>
              <w:rStyle w:val="PlaceholderText"/>
            </w:rPr>
            <w:t>Click or tap here to enter text.</w:t>
          </w:r>
        </w:p>
      </w:sdtContent>
    </w:sdt>
    <w:p w14:paraId="0DA0A20A" w14:textId="538DFA85" w:rsidR="00BC5D92" w:rsidRDefault="00D25296" w:rsidP="00D350B4">
      <w:r w:rsidRPr="00DC385D">
        <w:rPr>
          <w:b/>
          <w:bCs/>
        </w:rPr>
        <w:t>Project timeframe</w:t>
      </w:r>
      <w:r>
        <w:t xml:space="preserve"> (include </w:t>
      </w:r>
      <w:r w:rsidR="00D732E3">
        <w:t>indicative commencement date and completion date)</w:t>
      </w:r>
    </w:p>
    <w:p w14:paraId="06D07914" w14:textId="52F71371" w:rsidR="005A2749" w:rsidRDefault="00ED5267" w:rsidP="00D350B4">
      <w:r w:rsidRPr="00DC385D">
        <w:rPr>
          <w:b/>
          <w:bCs/>
        </w:rPr>
        <w:t>Commencement</w:t>
      </w:r>
      <w:r w:rsidR="005011E7" w:rsidRPr="00DC385D">
        <w:rPr>
          <w:b/>
          <w:bCs/>
        </w:rPr>
        <w:t xml:space="preserve"> date</w:t>
      </w:r>
      <w:r>
        <w:tab/>
      </w:r>
      <w:sdt>
        <w:sdtPr>
          <w:id w:val="1149328110"/>
          <w:placeholder>
            <w:docPart w:val="DefaultPlaceholder_-185401343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Pr="00AD72F9">
            <w:rPr>
              <w:rStyle w:val="PlaceholderText"/>
            </w:rPr>
            <w:t>Click or tap to enter a date.</w:t>
          </w:r>
        </w:sdtContent>
      </w:sdt>
    </w:p>
    <w:p w14:paraId="0BF9DA5B" w14:textId="385BC54B" w:rsidR="00ED5267" w:rsidRDefault="00ED5267" w:rsidP="00D350B4">
      <w:r w:rsidRPr="00DC385D">
        <w:rPr>
          <w:b/>
          <w:bCs/>
        </w:rPr>
        <w:t>Completion date</w:t>
      </w:r>
      <w:r>
        <w:tab/>
      </w:r>
      <w:r>
        <w:tab/>
      </w:r>
      <w:sdt>
        <w:sdtPr>
          <w:id w:val="-583077689"/>
          <w:placeholder>
            <w:docPart w:val="DefaultPlaceholder_-1854013437"/>
          </w:placeholder>
          <w:showingPlcHdr/>
          <w:date>
            <w:dateFormat w:val="d/MM/yyyy"/>
            <w:lid w:val="en-AU"/>
            <w:storeMappedDataAs w:val="dateTime"/>
            <w:calendar w:val="gregorian"/>
          </w:date>
        </w:sdtPr>
        <w:sdtEndPr/>
        <w:sdtContent>
          <w:r w:rsidR="009E6E76" w:rsidRPr="00AD72F9">
            <w:rPr>
              <w:rStyle w:val="PlaceholderText"/>
            </w:rPr>
            <w:t>Click or tap to enter a date.</w:t>
          </w:r>
        </w:sdtContent>
      </w:sdt>
    </w:p>
    <w:p w14:paraId="4754AF94" w14:textId="77777777" w:rsidR="00D732E3" w:rsidRDefault="00D732E3" w:rsidP="00D350B4"/>
    <w:p w14:paraId="44949B94" w14:textId="5004F96D" w:rsidR="00D732E3" w:rsidRDefault="00D732E3" w:rsidP="0080654B">
      <w:pPr>
        <w:pStyle w:val="Heading1"/>
      </w:pPr>
      <w:r>
        <w:t xml:space="preserve">Funding </w:t>
      </w:r>
      <w:r w:rsidR="00CC654D">
        <w:t>requested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0"/>
        <w:gridCol w:w="4240"/>
      </w:tblGrid>
      <w:tr w:rsidR="00F824A6" w:rsidRPr="00544E68" w14:paraId="129CC2B8" w14:textId="4A3CC28C" w:rsidTr="00F824A6">
        <w:tc>
          <w:tcPr>
            <w:tcW w:w="4820" w:type="dxa"/>
          </w:tcPr>
          <w:p w14:paraId="7430E3B6" w14:textId="77777777" w:rsidR="00F824A6" w:rsidRPr="00544E68" w:rsidRDefault="00F824A6" w:rsidP="006C2BAA">
            <w:pPr>
              <w:pStyle w:val="Tableheadingblue"/>
            </w:pPr>
            <w:r w:rsidRPr="00544E68">
              <w:t xml:space="preserve">Funding amount requested </w:t>
            </w:r>
          </w:p>
        </w:tc>
        <w:sdt>
          <w:sdtPr>
            <w:id w:val="74746873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240" w:type="dxa"/>
              </w:tcPr>
              <w:p w14:paraId="18005346" w14:textId="6AFDF6BC" w:rsidR="00F824A6" w:rsidRPr="00544E68" w:rsidRDefault="00C40B26" w:rsidP="009076EF"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824A6" w:rsidRPr="00544E68" w14:paraId="08A96442" w14:textId="1662B978" w:rsidTr="00F824A6">
        <w:tc>
          <w:tcPr>
            <w:tcW w:w="4820" w:type="dxa"/>
          </w:tcPr>
          <w:p w14:paraId="22E6BB3A" w14:textId="77777777" w:rsidR="00F824A6" w:rsidRPr="00544E68" w:rsidRDefault="00F824A6" w:rsidP="0060684F">
            <w:pPr>
              <w:pStyle w:val="Tableheadingblue"/>
            </w:pPr>
            <w:r w:rsidRPr="00544E68">
              <w:t>Total Project Value</w:t>
            </w:r>
          </w:p>
        </w:tc>
        <w:sdt>
          <w:sdtPr>
            <w:id w:val="-119491411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240" w:type="dxa"/>
              </w:tcPr>
              <w:p w14:paraId="6471E557" w14:textId="277BEB7C" w:rsidR="00F824A6" w:rsidRPr="00544E68" w:rsidRDefault="00C40B26" w:rsidP="009076EF"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117B935A" w14:textId="77777777" w:rsidR="005604C7" w:rsidRDefault="005604C7" w:rsidP="00D350B4"/>
    <w:p w14:paraId="0F0C9E45" w14:textId="6CFC84A3" w:rsidR="00CC654D" w:rsidRDefault="001F2058" w:rsidP="005604C7">
      <w:pPr>
        <w:pStyle w:val="Heading1"/>
      </w:pPr>
      <w:r>
        <w:t xml:space="preserve">Project </w:t>
      </w:r>
      <w:r w:rsidR="005604C7">
        <w:t xml:space="preserve">Objectives, </w:t>
      </w:r>
      <w:r w:rsidR="00E43D09">
        <w:t>O</w:t>
      </w:r>
      <w:r w:rsidR="005604C7">
        <w:t>utputs and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0F44E9" w:rsidRPr="000F44E9" w14:paraId="25AEF7FA" w14:textId="77777777">
        <w:tc>
          <w:tcPr>
            <w:tcW w:w="3020" w:type="dxa"/>
          </w:tcPr>
          <w:p w14:paraId="6CCC9638" w14:textId="77777777" w:rsidR="000F44E9" w:rsidRPr="00887C5E" w:rsidRDefault="000F44E9" w:rsidP="00887C5E">
            <w:pPr>
              <w:pStyle w:val="Tableheadingblue"/>
            </w:pPr>
            <w:r w:rsidRPr="00887C5E">
              <w:t>Project Objectives</w:t>
            </w:r>
          </w:p>
        </w:tc>
        <w:tc>
          <w:tcPr>
            <w:tcW w:w="3020" w:type="dxa"/>
          </w:tcPr>
          <w:p w14:paraId="7FABC22C" w14:textId="77777777" w:rsidR="000F44E9" w:rsidRPr="000F44E9" w:rsidRDefault="000F44E9" w:rsidP="00887C5E">
            <w:pPr>
              <w:pStyle w:val="Tableheadingblue"/>
            </w:pPr>
            <w:r w:rsidRPr="000F44E9">
              <w:t>Outputs</w:t>
            </w:r>
          </w:p>
        </w:tc>
        <w:tc>
          <w:tcPr>
            <w:tcW w:w="3020" w:type="dxa"/>
          </w:tcPr>
          <w:p w14:paraId="7B451E79" w14:textId="77777777" w:rsidR="000F44E9" w:rsidRPr="000F44E9" w:rsidRDefault="000F44E9" w:rsidP="00887C5E">
            <w:pPr>
              <w:pStyle w:val="Tableheadingblue"/>
            </w:pPr>
            <w:r w:rsidRPr="000F44E9">
              <w:t>Outcomes</w:t>
            </w:r>
          </w:p>
        </w:tc>
      </w:tr>
      <w:tr w:rsidR="000F44E9" w:rsidRPr="000F44E9" w14:paraId="37CFDB6E" w14:textId="77777777">
        <w:sdt>
          <w:sdtPr>
            <w:id w:val="168254796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685CE43A" w14:textId="7419BDC4" w:rsidR="000F44E9" w:rsidRPr="000F44E9" w:rsidRDefault="00C40B26" w:rsidP="00887C5E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0965357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4EAC6AD3" w14:textId="0C83DE1C" w:rsidR="000F44E9" w:rsidRPr="000F44E9" w:rsidRDefault="00AC5A51" w:rsidP="00887C5E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2354566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478AEDC1" w14:textId="7005DDDE" w:rsidR="000F44E9" w:rsidRPr="000F44E9" w:rsidRDefault="00AC5A51" w:rsidP="00887C5E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F44E9" w:rsidRPr="000F44E9" w14:paraId="4B7CBE21" w14:textId="77777777">
        <w:sdt>
          <w:sdtPr>
            <w:id w:val="158033700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54B5F5A2" w14:textId="5D410FE1" w:rsidR="000F44E9" w:rsidRPr="000F44E9" w:rsidRDefault="00C40B26" w:rsidP="00887C5E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74253143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639D243C" w14:textId="1D6A9B3A" w:rsidR="000F44E9" w:rsidRPr="000F44E9" w:rsidRDefault="00AC5A51" w:rsidP="00887C5E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6924072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1E841094" w14:textId="227D20DC" w:rsidR="000F44E9" w:rsidRPr="000F44E9" w:rsidRDefault="00AC5A51" w:rsidP="00887C5E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F44E9" w:rsidRPr="000F44E9" w14:paraId="6FAE5206" w14:textId="77777777">
        <w:sdt>
          <w:sdtPr>
            <w:id w:val="-178325693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7741A7C7" w14:textId="755207B2" w:rsidR="000F44E9" w:rsidRPr="000F44E9" w:rsidRDefault="00C40B26" w:rsidP="00887C5E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1897876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020" w:type="dxa"/>
              </w:tcPr>
              <w:p w14:paraId="2CCE8763" w14:textId="1A00DE56" w:rsidR="000F44E9" w:rsidRPr="000F44E9" w:rsidRDefault="00AC5A51" w:rsidP="00887C5E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020" w:type="dxa"/>
          </w:tcPr>
          <w:p w14:paraId="0A2CB1D1" w14:textId="429DB731" w:rsidR="000F44E9" w:rsidRPr="000F44E9" w:rsidRDefault="00246694" w:rsidP="00AC5A51">
            <w:pPr>
              <w:tabs>
                <w:tab w:val="center" w:pos="1402"/>
              </w:tabs>
              <w:spacing w:before="120"/>
            </w:pPr>
            <w:sdt>
              <w:sdtPr>
                <w:id w:val="79540712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AC5A51" w:rsidRPr="00AD72F9">
                  <w:rPr>
                    <w:rStyle w:val="PlaceholderText"/>
                  </w:rPr>
                  <w:t>Click or tap here to enter text.</w:t>
                </w:r>
              </w:sdtContent>
            </w:sdt>
            <w:r w:rsidR="00AC5A51">
              <w:tab/>
            </w:r>
          </w:p>
        </w:tc>
      </w:tr>
    </w:tbl>
    <w:p w14:paraId="3F647145" w14:textId="6068E14F" w:rsidR="00B07D39" w:rsidRDefault="00B07D39" w:rsidP="00665431">
      <w:pPr>
        <w:pStyle w:val="Heading1"/>
      </w:pPr>
      <w:r>
        <w:t>Assessment Criteria</w:t>
      </w:r>
    </w:p>
    <w:p w14:paraId="34577124" w14:textId="1829FDF9" w:rsidR="00665431" w:rsidRDefault="00B808AB" w:rsidP="00E051F2">
      <w:r>
        <w:t>All eligible and compliant applications will be assessed against the following criteria</w:t>
      </w:r>
      <w:r w:rsidR="00594BF7">
        <w:t>:</w:t>
      </w:r>
    </w:p>
    <w:p w14:paraId="28657245" w14:textId="52A19C48" w:rsidR="00594BF7" w:rsidRDefault="00594BF7" w:rsidP="00594BF7">
      <w:pPr>
        <w:pStyle w:val="ListParagraph"/>
        <w:numPr>
          <w:ilvl w:val="0"/>
          <w:numId w:val="25"/>
        </w:numPr>
      </w:pPr>
      <w:r>
        <w:t xml:space="preserve">50% of the total score will be attributed to </w:t>
      </w:r>
      <w:r w:rsidR="006E2D6C">
        <w:t>Program alignment (Selection Criteria 1)</w:t>
      </w:r>
    </w:p>
    <w:p w14:paraId="5C1B8677" w14:textId="0FFF2F47" w:rsidR="006E2D6C" w:rsidRDefault="006E2D6C" w:rsidP="00594BF7">
      <w:pPr>
        <w:pStyle w:val="ListParagraph"/>
        <w:numPr>
          <w:ilvl w:val="0"/>
          <w:numId w:val="25"/>
        </w:numPr>
      </w:pPr>
      <w:r>
        <w:t>50</w:t>
      </w:r>
      <w:r w:rsidR="0054113D">
        <w:t>%</w:t>
      </w:r>
      <w:r w:rsidR="00442A57">
        <w:t xml:space="preserve"> of the total score will be attributed to project delivery and governance</w:t>
      </w:r>
      <w:r w:rsidR="007B7A4B">
        <w:t>. (Selection Criteria 2)</w:t>
      </w:r>
    </w:p>
    <w:p w14:paraId="0AA2F882" w14:textId="63A4A0A3" w:rsidR="007B7A4B" w:rsidRDefault="00D17449" w:rsidP="00E62838">
      <w:pPr>
        <w:pStyle w:val="Heading2"/>
      </w:pPr>
      <w:r>
        <w:t>Selection Criteria 1</w:t>
      </w:r>
      <w:r w:rsidR="00A2645B">
        <w:t xml:space="preserve"> – program alignment</w:t>
      </w:r>
    </w:p>
    <w:p w14:paraId="13590F07" w14:textId="5BB59919" w:rsidR="00665431" w:rsidRDefault="00157A04" w:rsidP="008A632D">
      <w:pPr>
        <w:pStyle w:val="Heading3"/>
      </w:pPr>
      <w:r>
        <w:t>Goal 1</w:t>
      </w:r>
    </w:p>
    <w:p w14:paraId="123D2DD8" w14:textId="1DF08D99" w:rsidR="00FF06FB" w:rsidRDefault="00D05EC8" w:rsidP="00E051F2">
      <w:r>
        <w:t>Describe</w:t>
      </w:r>
      <w:r w:rsidR="004466F9">
        <w:t xml:space="preserve"> </w:t>
      </w:r>
      <w:r w:rsidR="00321BEC">
        <w:t>a</w:t>
      </w:r>
      <w:r w:rsidR="00FF06FB">
        <w:t xml:space="preserve">lignment with Stage 3 priority </w:t>
      </w:r>
      <w:r w:rsidR="000F1309">
        <w:t>catchments</w:t>
      </w:r>
      <w:r w:rsidR="00FF06FB">
        <w:t xml:space="preserve">/townships and how the </w:t>
      </w:r>
      <w:r w:rsidR="000F1309">
        <w:t>proposal addresses identified risk or knowledge gaps.</w:t>
      </w:r>
    </w:p>
    <w:sdt>
      <w:sdtPr>
        <w:id w:val="-1018851739"/>
        <w:placeholder>
          <w:docPart w:val="DefaultPlaceholder_-1854013440"/>
        </w:placeholder>
        <w:showingPlcHdr/>
      </w:sdtPr>
      <w:sdtEndPr/>
      <w:sdtContent>
        <w:p w14:paraId="467F736E" w14:textId="09536D34" w:rsidR="00485E03" w:rsidRDefault="0054704A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0E69B626" w14:textId="48926E4C" w:rsidR="00485E03" w:rsidRDefault="002B591E" w:rsidP="008A632D">
      <w:pPr>
        <w:pStyle w:val="Heading3"/>
      </w:pPr>
      <w:r>
        <w:t>Goal 2</w:t>
      </w:r>
    </w:p>
    <w:p w14:paraId="369E1821" w14:textId="37E0ED10" w:rsidR="002B591E" w:rsidRDefault="00D05EC8" w:rsidP="00E051F2">
      <w:r>
        <w:t>Describe h</w:t>
      </w:r>
      <w:r w:rsidR="002B591E">
        <w:t xml:space="preserve">ow the project will deliver fit-for-purpose flood modelling and </w:t>
      </w:r>
      <w:r w:rsidR="009259A7">
        <w:t>mapping</w:t>
      </w:r>
      <w:r w:rsidR="002B591E">
        <w:t xml:space="preserve"> that supports </w:t>
      </w:r>
      <w:r w:rsidR="009259A7">
        <w:t>improved land use planning, emergency management</w:t>
      </w:r>
      <w:r w:rsidR="005A1890">
        <w:t>, and infrastructure decisions.</w:t>
      </w:r>
    </w:p>
    <w:sdt>
      <w:sdtPr>
        <w:id w:val="2085953873"/>
        <w:placeholder>
          <w:docPart w:val="DefaultPlaceholder_-1854013440"/>
        </w:placeholder>
        <w:showingPlcHdr/>
      </w:sdtPr>
      <w:sdtEndPr/>
      <w:sdtContent>
        <w:p w14:paraId="703CEE11" w14:textId="3481929B" w:rsidR="00E80AE7" w:rsidRDefault="0054704A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6B1080AD" w14:textId="6731AABA" w:rsidR="00E80AE7" w:rsidRDefault="00E80AE7" w:rsidP="008A632D">
      <w:pPr>
        <w:pStyle w:val="Heading3"/>
      </w:pPr>
      <w:r>
        <w:t>Goal 3</w:t>
      </w:r>
    </w:p>
    <w:p w14:paraId="0EEBEE22" w14:textId="45E1A3DB" w:rsidR="00E80AE7" w:rsidRDefault="00077506" w:rsidP="00E051F2">
      <w:r>
        <w:t xml:space="preserve">What is </w:t>
      </w:r>
      <w:r w:rsidR="006D16A3">
        <w:t>your</w:t>
      </w:r>
      <w:r w:rsidR="00900588">
        <w:t xml:space="preserve"> c</w:t>
      </w:r>
      <w:r w:rsidR="00E80AE7">
        <w:t>ommitment to applying ARR 2019 (</w:t>
      </w:r>
      <w:r w:rsidR="0076227A">
        <w:t>v4.2) climate change guidance and selecting scenarios appropriate to local flood risk.</w:t>
      </w:r>
    </w:p>
    <w:sdt>
      <w:sdtPr>
        <w:id w:val="-1986546508"/>
        <w:placeholder>
          <w:docPart w:val="DefaultPlaceholder_-1854013440"/>
        </w:placeholder>
        <w:showingPlcHdr/>
      </w:sdtPr>
      <w:sdtEndPr/>
      <w:sdtContent>
        <w:p w14:paraId="517E5668" w14:textId="5C4EB00A" w:rsidR="0076227A" w:rsidRDefault="0054704A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1B46000B" w14:textId="0F057C4A" w:rsidR="0076227A" w:rsidRDefault="0076227A" w:rsidP="008A632D">
      <w:pPr>
        <w:pStyle w:val="Heading3"/>
      </w:pPr>
      <w:r>
        <w:t>Goal 4</w:t>
      </w:r>
    </w:p>
    <w:p w14:paraId="55A3E3F5" w14:textId="458C2FEB" w:rsidR="0076227A" w:rsidRDefault="00900588" w:rsidP="00E051F2">
      <w:r>
        <w:t>Detail p</w:t>
      </w:r>
      <w:r w:rsidR="0076227A">
        <w:t xml:space="preserve">rovision of standardised mapping </w:t>
      </w:r>
      <w:r w:rsidR="008A632D">
        <w:t>products</w:t>
      </w:r>
      <w:r w:rsidR="0076227A">
        <w:t>, documentation, metadata</w:t>
      </w:r>
      <w:r w:rsidR="008A632D">
        <w:t>, and licensing suitable for SES platforms and the Australian Flood Risk Information Portal.</w:t>
      </w:r>
    </w:p>
    <w:sdt>
      <w:sdtPr>
        <w:id w:val="-1062867463"/>
        <w:placeholder>
          <w:docPart w:val="DefaultPlaceholder_-1854013440"/>
        </w:placeholder>
        <w:showingPlcHdr/>
      </w:sdtPr>
      <w:sdtEndPr/>
      <w:sdtContent>
        <w:p w14:paraId="1B585AD2" w14:textId="674CB6FF" w:rsidR="00665431" w:rsidRDefault="0054704A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60F57F0C" w14:textId="7AEB2997" w:rsidR="00665431" w:rsidRDefault="009D3DA6" w:rsidP="00A74C69">
      <w:pPr>
        <w:pStyle w:val="Heading3"/>
      </w:pPr>
      <w:r>
        <w:t>Goal 5</w:t>
      </w:r>
    </w:p>
    <w:p w14:paraId="79B48943" w14:textId="631E6F77" w:rsidR="009D3DA6" w:rsidRDefault="007B604E" w:rsidP="00E051F2">
      <w:r>
        <w:t>Include h</w:t>
      </w:r>
      <w:r w:rsidR="009D3DA6">
        <w:t xml:space="preserve">ow </w:t>
      </w:r>
      <w:r w:rsidR="00336AA5">
        <w:t xml:space="preserve">Councils, SES, or asset managers will use and integrate </w:t>
      </w:r>
      <w:r w:rsidR="00A74C69">
        <w:t>project</w:t>
      </w:r>
      <w:r w:rsidR="00151E71">
        <w:t xml:space="preserve"> outputs</w:t>
      </w:r>
      <w:r w:rsidR="00A74C69">
        <w:t xml:space="preserve"> into operational systems, planning workflows, overlays, flood intelligence</w:t>
      </w:r>
      <w:r w:rsidR="00FB75FE">
        <w:t xml:space="preserve"> and </w:t>
      </w:r>
      <w:r w:rsidR="006812E7">
        <w:t>emergency management plans</w:t>
      </w:r>
      <w:r w:rsidR="00A74C69">
        <w:t>.</w:t>
      </w:r>
    </w:p>
    <w:sdt>
      <w:sdtPr>
        <w:id w:val="1913035890"/>
        <w:placeholder>
          <w:docPart w:val="DefaultPlaceholder_-1854013440"/>
        </w:placeholder>
        <w:showingPlcHdr/>
      </w:sdtPr>
      <w:sdtEndPr/>
      <w:sdtContent>
        <w:p w14:paraId="3E322851" w14:textId="18BB891E" w:rsidR="00665431" w:rsidRDefault="0054704A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5F62BF33" w14:textId="4BC45E11" w:rsidR="00665431" w:rsidRDefault="00A6058A" w:rsidP="00B63B95">
      <w:pPr>
        <w:pStyle w:val="Heading2"/>
      </w:pPr>
      <w:r>
        <w:t>Selection Criteria 2</w:t>
      </w:r>
      <w:r w:rsidR="00A2645B">
        <w:t xml:space="preserve"> </w:t>
      </w:r>
      <w:r w:rsidR="00B63B95">
        <w:t>–</w:t>
      </w:r>
      <w:r w:rsidR="00A2645B">
        <w:t xml:space="preserve"> </w:t>
      </w:r>
      <w:r w:rsidR="00B63B95">
        <w:t>Project management and governance</w:t>
      </w:r>
    </w:p>
    <w:p w14:paraId="7AFB2196" w14:textId="77777777" w:rsidR="00A2645B" w:rsidRDefault="00A2645B" w:rsidP="00E051F2"/>
    <w:p w14:paraId="4A1ED58F" w14:textId="776EA387" w:rsidR="00665431" w:rsidRDefault="00B63B95" w:rsidP="00E051F2">
      <w:r>
        <w:t xml:space="preserve">Outline how </w:t>
      </w:r>
      <w:r w:rsidR="000A403C">
        <w:t>the project has been well conceived and thoroughly planned</w:t>
      </w:r>
      <w:r w:rsidR="000F4E9E">
        <w:t xml:space="preserve">. </w:t>
      </w:r>
      <w:r w:rsidR="000F4E9E" w:rsidRPr="006D018B">
        <w:t xml:space="preserve">Include detail about the </w:t>
      </w:r>
      <w:r w:rsidR="0042364B" w:rsidRPr="006D018B">
        <w:t xml:space="preserve">existing data </w:t>
      </w:r>
      <w:r w:rsidR="003704DF" w:rsidRPr="006D018B">
        <w:t>comp</w:t>
      </w:r>
      <w:r w:rsidR="00853537" w:rsidRPr="006D018B">
        <w:t>ila</w:t>
      </w:r>
      <w:r w:rsidR="003704DF" w:rsidRPr="006D018B">
        <w:t>tion completed within Council systems (for example</w:t>
      </w:r>
      <w:r w:rsidR="008F7316">
        <w:t>,</w:t>
      </w:r>
      <w:r w:rsidR="00AD6580" w:rsidRPr="006D018B">
        <w:t xml:space="preserve"> </w:t>
      </w:r>
      <w:r w:rsidR="005961BB">
        <w:t xml:space="preserve">whether </w:t>
      </w:r>
      <w:r w:rsidR="00AD6580" w:rsidRPr="006D018B">
        <w:t xml:space="preserve">stormwater pits and pipes </w:t>
      </w:r>
      <w:r w:rsidR="00787900" w:rsidRPr="006D018B">
        <w:t>surveys</w:t>
      </w:r>
      <w:r w:rsidR="005961BB">
        <w:t xml:space="preserve"> are</w:t>
      </w:r>
      <w:r w:rsidR="00787900" w:rsidRPr="006D018B">
        <w:t xml:space="preserve"> completed</w:t>
      </w:r>
      <w:r w:rsidR="00164165" w:rsidRPr="006D018B">
        <w:t xml:space="preserve"> as GIS layers</w:t>
      </w:r>
      <w:r w:rsidR="00787900" w:rsidRPr="006D018B">
        <w:t xml:space="preserve">, </w:t>
      </w:r>
      <w:r w:rsidR="005961BB">
        <w:t xml:space="preserve">any </w:t>
      </w:r>
      <w:r w:rsidR="00787900" w:rsidRPr="006D018B">
        <w:t>floor height survey</w:t>
      </w:r>
      <w:r w:rsidR="00164165" w:rsidRPr="006D018B">
        <w:t>s</w:t>
      </w:r>
      <w:r w:rsidR="00787900" w:rsidRPr="006D018B">
        <w:t xml:space="preserve"> completed</w:t>
      </w:r>
      <w:r w:rsidR="00164165" w:rsidRPr="006D018B">
        <w:t xml:space="preserve"> as GIS layers</w:t>
      </w:r>
      <w:r w:rsidR="00EE3970" w:rsidRPr="006D018B">
        <w:t xml:space="preserve"> or other considerations</w:t>
      </w:r>
      <w:r w:rsidR="00164165" w:rsidRPr="006D018B">
        <w:t>).</w:t>
      </w:r>
      <w:r w:rsidR="00333364" w:rsidRPr="006D018B">
        <w:t xml:space="preserve"> </w:t>
      </w:r>
      <w:r w:rsidR="006B4786" w:rsidRPr="006D018B">
        <w:t>You</w:t>
      </w:r>
      <w:r w:rsidR="006B4786">
        <w:t xml:space="preserve"> </w:t>
      </w:r>
      <w:r w:rsidR="002C4409">
        <w:t>should</w:t>
      </w:r>
      <w:r w:rsidR="006B4786">
        <w:t xml:space="preserve"> </w:t>
      </w:r>
      <w:r w:rsidR="00AB0D81">
        <w:t>include</w:t>
      </w:r>
      <w:r w:rsidR="006B4786">
        <w:t xml:space="preserve"> a detailed project plan</w:t>
      </w:r>
      <w:r w:rsidR="00AB0D81">
        <w:t xml:space="preserve"> as an attachment.</w:t>
      </w:r>
    </w:p>
    <w:sdt>
      <w:sdtPr>
        <w:id w:val="-1052384064"/>
        <w:placeholder>
          <w:docPart w:val="DefaultPlaceholder_-1854013440"/>
        </w:placeholder>
        <w:showingPlcHdr/>
      </w:sdtPr>
      <w:sdtEndPr/>
      <w:sdtContent>
        <w:p w14:paraId="7BE7B382" w14:textId="7C53D1B3" w:rsidR="0087189C" w:rsidRDefault="0054704A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5655F429" w14:textId="77777777" w:rsidR="00A71483" w:rsidRDefault="00A71483" w:rsidP="00E051F2"/>
    <w:p w14:paraId="4DC970BD" w14:textId="2036187B" w:rsidR="001A22BB" w:rsidRDefault="00C44E2D" w:rsidP="00E051F2">
      <w:r>
        <w:t>Demonstrate that the stated milestone tasks and timeframes are realistic.</w:t>
      </w:r>
    </w:p>
    <w:sdt>
      <w:sdtPr>
        <w:id w:val="-1677108009"/>
        <w:placeholder>
          <w:docPart w:val="DefaultPlaceholder_-1854013440"/>
        </w:placeholder>
        <w:showingPlcHdr/>
      </w:sdtPr>
      <w:sdtEndPr/>
      <w:sdtContent>
        <w:p w14:paraId="0C55A421" w14:textId="0263DDC5" w:rsidR="00A71483" w:rsidRDefault="0054704A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1B8CD1A5" w14:textId="77777777" w:rsidR="00171453" w:rsidRDefault="00171453" w:rsidP="00E051F2"/>
    <w:p w14:paraId="36BC635C" w14:textId="76043C5E" w:rsidR="00D54E1E" w:rsidRDefault="0085025F" w:rsidP="00E051F2">
      <w:r>
        <w:t>D</w:t>
      </w:r>
      <w:r w:rsidR="00D54E1E">
        <w:t>emonstrate</w:t>
      </w:r>
      <w:r w:rsidR="00AB02D1">
        <w:t xml:space="preserve"> that the budget plan</w:t>
      </w:r>
      <w:r w:rsidR="00D54E1E">
        <w:t xml:space="preserve"> </w:t>
      </w:r>
      <w:r w:rsidR="00D0537D">
        <w:t>it is realistic and cost effective.</w:t>
      </w:r>
    </w:p>
    <w:sdt>
      <w:sdtPr>
        <w:id w:val="895855270"/>
        <w:placeholder>
          <w:docPart w:val="DefaultPlaceholder_-1854013440"/>
        </w:placeholder>
        <w:showingPlcHdr/>
      </w:sdtPr>
      <w:sdtEndPr/>
      <w:sdtContent>
        <w:p w14:paraId="0E5E79EC" w14:textId="03C6B7AB" w:rsidR="00171453" w:rsidRDefault="0054704A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216CD369" w14:textId="77777777" w:rsidR="00171453" w:rsidRDefault="00171453" w:rsidP="00E051F2"/>
    <w:p w14:paraId="715901F4" w14:textId="11607B33" w:rsidR="001A22BB" w:rsidRDefault="00676945" w:rsidP="00E051F2">
      <w:r>
        <w:t>Demonstrate that you have the capacity and commitment to make contributions of funding towards the cost of the project</w:t>
      </w:r>
      <w:r w:rsidR="0019637A">
        <w:t xml:space="preserve"> and the human resources to manage the project</w:t>
      </w:r>
      <w:r>
        <w:t>.</w:t>
      </w:r>
    </w:p>
    <w:sdt>
      <w:sdtPr>
        <w:id w:val="609632824"/>
        <w:placeholder>
          <w:docPart w:val="DefaultPlaceholder_-1854013440"/>
        </w:placeholder>
        <w:showingPlcHdr/>
      </w:sdtPr>
      <w:sdtEndPr/>
      <w:sdtContent>
        <w:p w14:paraId="70225115" w14:textId="5D90621C" w:rsidR="00171453" w:rsidRDefault="0054704A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644436F7" w14:textId="77777777" w:rsidR="00171453" w:rsidRDefault="00171453" w:rsidP="00E051F2"/>
    <w:p w14:paraId="0E6B0780" w14:textId="37AC3399" w:rsidR="00676945" w:rsidRDefault="00F00159" w:rsidP="00E051F2">
      <w:r>
        <w:t>Provide evidence of an ability to maintain project outcomes and detail governance arrangements.</w:t>
      </w:r>
    </w:p>
    <w:sdt>
      <w:sdtPr>
        <w:id w:val="-451639091"/>
        <w:placeholder>
          <w:docPart w:val="DefaultPlaceholder_-1854013440"/>
        </w:placeholder>
        <w:showingPlcHdr/>
      </w:sdtPr>
      <w:sdtEndPr/>
      <w:sdtContent>
        <w:p w14:paraId="47D863E5" w14:textId="45D69823" w:rsidR="00171453" w:rsidRDefault="0054704A" w:rsidP="00E051F2">
          <w:r w:rsidRPr="00AD72F9">
            <w:rPr>
              <w:rStyle w:val="PlaceholderText"/>
            </w:rPr>
            <w:t>Click or tap here to enter text.</w:t>
          </w:r>
        </w:p>
      </w:sdtContent>
    </w:sdt>
    <w:p w14:paraId="5B3424C2" w14:textId="4F219802" w:rsidR="0085025F" w:rsidRDefault="00AB02D1" w:rsidP="0008098E">
      <w:pPr>
        <w:pStyle w:val="Heading1"/>
      </w:pPr>
      <w:r>
        <w:t>Project Budget</w:t>
      </w:r>
    </w:p>
    <w:p w14:paraId="3C926AE7" w14:textId="58BFF5C3" w:rsidR="00AB02D1" w:rsidRDefault="0008098E" w:rsidP="00E051F2">
      <w:r>
        <w:t xml:space="preserve">This budget form has been designed to capture the total value of your project by recognising the three income streams: </w:t>
      </w:r>
      <w:r w:rsidR="0010088B">
        <w:t>cash from the applicant</w:t>
      </w:r>
      <w:r w:rsidR="0010088B" w:rsidRPr="00760F9A">
        <w:t>,</w:t>
      </w:r>
      <w:r w:rsidR="0010088B">
        <w:t xml:space="preserve"> cash from the </w:t>
      </w:r>
      <w:r w:rsidR="002A6D53">
        <w:t>Tasman</w:t>
      </w:r>
      <w:r w:rsidR="00480D07">
        <w:t>ia</w:t>
      </w:r>
      <w:r w:rsidR="002A6D53">
        <w:t>n and Australian Governments.</w:t>
      </w:r>
      <w:r w:rsidR="00480D07">
        <w:t xml:space="preserve"> </w:t>
      </w:r>
      <w:r w:rsidR="00480D07" w:rsidRPr="00263226">
        <w:rPr>
          <w:b/>
          <w:bCs/>
        </w:rPr>
        <w:t>Do NOT include GST</w:t>
      </w:r>
      <w:r w:rsidR="00480D07">
        <w:t>. Please check the guideline</w:t>
      </w:r>
      <w:r w:rsidR="00263226">
        <w:t>s for further instructions before completing this section.</w:t>
      </w:r>
    </w:p>
    <w:p w14:paraId="40BA83F1" w14:textId="77777777" w:rsidR="0082562E" w:rsidRDefault="0082562E" w:rsidP="00E051F2"/>
    <w:p w14:paraId="6F07497D" w14:textId="7767055A" w:rsidR="00D81494" w:rsidRDefault="00D81494" w:rsidP="00873F2A">
      <w:pPr>
        <w:pStyle w:val="Heading2"/>
      </w:pPr>
      <w:r>
        <w:t>Project Expenditure</w:t>
      </w:r>
    </w:p>
    <w:tbl>
      <w:tblPr>
        <w:tblStyle w:val="TFSblueheader"/>
        <w:tblW w:w="5000" w:type="pct"/>
        <w:tblLook w:val="0420" w:firstRow="1" w:lastRow="0" w:firstColumn="0" w:lastColumn="0" w:noHBand="0" w:noVBand="1"/>
      </w:tblPr>
      <w:tblGrid>
        <w:gridCol w:w="7524"/>
        <w:gridCol w:w="1546"/>
      </w:tblGrid>
      <w:tr w:rsidR="00650BBA" w:rsidRPr="006E3099" w14:paraId="73FF24A1" w14:textId="77777777" w:rsidTr="00873F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48" w:type="pct"/>
          </w:tcPr>
          <w:p w14:paraId="72B9A4B5" w14:textId="122AAADB" w:rsidR="00650BBA" w:rsidRPr="006E3099" w:rsidRDefault="00A15A4C" w:rsidP="00887C5E">
            <w:pPr>
              <w:pStyle w:val="Tableheadingblue"/>
              <w:rPr>
                <w:b/>
                <w:bCs w:val="0"/>
              </w:rPr>
            </w:pPr>
            <w:r>
              <w:t>Item</w:t>
            </w:r>
          </w:p>
        </w:tc>
        <w:tc>
          <w:tcPr>
            <w:tcW w:w="852" w:type="pct"/>
          </w:tcPr>
          <w:p w14:paraId="56F097A2" w14:textId="0BDDE028" w:rsidR="00650BBA" w:rsidRPr="006E3099" w:rsidRDefault="00A15A4C" w:rsidP="00887C5E">
            <w:pPr>
              <w:pStyle w:val="Tableheadingblue"/>
              <w:rPr>
                <w:b/>
                <w:bCs w:val="0"/>
              </w:rPr>
            </w:pPr>
            <w:r>
              <w:t>Value</w:t>
            </w:r>
          </w:p>
        </w:tc>
      </w:tr>
      <w:tr w:rsidR="00650BBA" w:rsidRPr="00247D45" w14:paraId="7FD95FAC" w14:textId="77777777" w:rsidTr="00CE4F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b w:val="0"/>
              <w:bCs w:val="0"/>
            </w:rPr>
            <w:id w:val="-186050778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148" w:type="pct"/>
                <w:shd w:val="clear" w:color="auto" w:fill="auto"/>
              </w:tcPr>
              <w:p w14:paraId="1E2D1B71" w14:textId="4A1291F9" w:rsidR="00650BBA" w:rsidRPr="00247D45" w:rsidRDefault="005A1905" w:rsidP="000F37C9">
                <w:pPr>
                  <w:pStyle w:val="Tablecopy"/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183179759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52" w:type="pct"/>
                <w:shd w:val="clear" w:color="auto" w:fill="auto"/>
              </w:tcPr>
              <w:p w14:paraId="019CF370" w14:textId="526D53AA" w:rsidR="00650BBA" w:rsidRPr="00247D45" w:rsidRDefault="005A1905" w:rsidP="000F37C9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7653C" w:rsidRPr="00247D45" w14:paraId="279773C4" w14:textId="77777777" w:rsidTr="00CE4F1A">
        <w:sdt>
          <w:sdtPr>
            <w:rPr>
              <w:b w:val="0"/>
              <w:bCs w:val="0"/>
            </w:rPr>
            <w:id w:val="134814538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148" w:type="pct"/>
              </w:tcPr>
              <w:p w14:paraId="14A658CF" w14:textId="25B897A3" w:rsidR="0047653C" w:rsidRPr="00247D45" w:rsidRDefault="005A1905" w:rsidP="000F37C9">
                <w:pPr>
                  <w:pStyle w:val="Tablecopy"/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109050347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52" w:type="pct"/>
              </w:tcPr>
              <w:p w14:paraId="4CA9C280" w14:textId="3B573190" w:rsidR="0047653C" w:rsidRPr="00247D45" w:rsidRDefault="005A1905" w:rsidP="000F37C9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50BBA" w14:paraId="30F357A6" w14:textId="77777777" w:rsidTr="00873F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48" w:type="pct"/>
          </w:tcPr>
          <w:p w14:paraId="51383B60" w14:textId="2909A4AF" w:rsidR="00650BBA" w:rsidRPr="00F9777C" w:rsidRDefault="004522E9" w:rsidP="000F37C9">
            <w:pPr>
              <w:pStyle w:val="Tablecopy"/>
              <w:spacing w:before="120" w:after="120"/>
            </w:pPr>
            <w:r w:rsidRPr="00F9777C">
              <w:t xml:space="preserve">Total expenses (must </w:t>
            </w:r>
            <w:r w:rsidR="00827F58" w:rsidRPr="00F9777C">
              <w:t>equal total income)</w:t>
            </w:r>
          </w:p>
        </w:tc>
        <w:tc>
          <w:tcPr>
            <w:tcW w:w="852" w:type="pct"/>
          </w:tcPr>
          <w:p w14:paraId="754AAF4F" w14:textId="71FF9A99" w:rsidR="00650BBA" w:rsidRDefault="00827F58" w:rsidP="000F37C9">
            <w:pPr>
              <w:pStyle w:val="Tablecopy"/>
              <w:spacing w:before="120" w:after="120"/>
            </w:pPr>
            <w:r>
              <w:t>$</w:t>
            </w:r>
          </w:p>
        </w:tc>
      </w:tr>
    </w:tbl>
    <w:p w14:paraId="68CDA4B3" w14:textId="77777777" w:rsidR="00D81494" w:rsidRDefault="00D81494" w:rsidP="00E051F2"/>
    <w:p w14:paraId="58F9A311" w14:textId="7BDE3897" w:rsidR="00480D07" w:rsidRDefault="00873F2A" w:rsidP="00247D45">
      <w:pPr>
        <w:pStyle w:val="Heading2"/>
      </w:pPr>
      <w:r>
        <w:t>Project Income</w:t>
      </w:r>
    </w:p>
    <w:tbl>
      <w:tblPr>
        <w:tblStyle w:val="TFSblueheader"/>
        <w:tblW w:w="5000" w:type="pct"/>
        <w:tblLook w:val="0420" w:firstRow="1" w:lastRow="0" w:firstColumn="0" w:lastColumn="0" w:noHBand="0" w:noVBand="1"/>
      </w:tblPr>
      <w:tblGrid>
        <w:gridCol w:w="7524"/>
        <w:gridCol w:w="1546"/>
      </w:tblGrid>
      <w:tr w:rsidR="00CE4F1A" w:rsidRPr="006E3099" w14:paraId="4BC4A39D" w14:textId="77777777" w:rsidTr="00FD3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48" w:type="pct"/>
          </w:tcPr>
          <w:p w14:paraId="483F2970" w14:textId="53552401" w:rsidR="00CE4F1A" w:rsidRPr="006E3099" w:rsidRDefault="00CE4F1A" w:rsidP="00887C5E">
            <w:pPr>
              <w:pStyle w:val="Tableheadingblue"/>
              <w:rPr>
                <w:b/>
                <w:bCs w:val="0"/>
              </w:rPr>
            </w:pPr>
            <w:r>
              <w:t>Source</w:t>
            </w:r>
          </w:p>
        </w:tc>
        <w:tc>
          <w:tcPr>
            <w:tcW w:w="852" w:type="pct"/>
          </w:tcPr>
          <w:p w14:paraId="3A2580A2" w14:textId="76B49F4C" w:rsidR="00CE4F1A" w:rsidRPr="006E3099" w:rsidRDefault="00CE4F1A" w:rsidP="00887C5E">
            <w:pPr>
              <w:pStyle w:val="Tableheadingblue"/>
              <w:rPr>
                <w:b/>
                <w:bCs w:val="0"/>
              </w:rPr>
            </w:pPr>
            <w:r>
              <w:t>Cash</w:t>
            </w:r>
          </w:p>
        </w:tc>
      </w:tr>
      <w:tr w:rsidR="00CE4F1A" w14:paraId="0BEC6531" w14:textId="77777777" w:rsidTr="00F977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48" w:type="pct"/>
            <w:shd w:val="clear" w:color="auto" w:fill="auto"/>
          </w:tcPr>
          <w:p w14:paraId="1C3897E4" w14:textId="41CA3083" w:rsidR="00CE4F1A" w:rsidRPr="00255E0B" w:rsidRDefault="00F9777C" w:rsidP="000F37C9">
            <w:pPr>
              <w:pStyle w:val="Tablecopy"/>
              <w:spacing w:before="120" w:after="120"/>
              <w:rPr>
                <w:b w:val="0"/>
                <w:bCs w:val="0"/>
              </w:rPr>
            </w:pPr>
            <w:r w:rsidRPr="00255E0B">
              <w:rPr>
                <w:b w:val="0"/>
                <w:bCs w:val="0"/>
              </w:rPr>
              <w:t>Council</w:t>
            </w:r>
            <w:r w:rsidR="007B4BA9">
              <w:rPr>
                <w:b w:val="0"/>
                <w:bCs w:val="0"/>
              </w:rPr>
              <w:t xml:space="preserve"> contribution</w:t>
            </w:r>
          </w:p>
        </w:tc>
        <w:sdt>
          <w:sdtPr>
            <w:rPr>
              <w:b w:val="0"/>
              <w:bCs w:val="0"/>
            </w:rPr>
            <w:id w:val="35192982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52" w:type="pct"/>
                <w:shd w:val="clear" w:color="auto" w:fill="auto"/>
              </w:tcPr>
              <w:p w14:paraId="4227CCE6" w14:textId="16954850" w:rsidR="00CE4F1A" w:rsidRPr="00255E0B" w:rsidRDefault="005A1905" w:rsidP="000F37C9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4F1A" w14:paraId="4D39C36D" w14:textId="77777777" w:rsidTr="00CE4F1A">
        <w:tc>
          <w:tcPr>
            <w:tcW w:w="4148" w:type="pct"/>
          </w:tcPr>
          <w:p w14:paraId="06F2CB7E" w14:textId="2CE8EE4E" w:rsidR="00CE4F1A" w:rsidRPr="00255E0B" w:rsidRDefault="00F9777C" w:rsidP="000F37C9">
            <w:pPr>
              <w:pStyle w:val="Tablecopy"/>
              <w:spacing w:before="120" w:after="120"/>
              <w:rPr>
                <w:b w:val="0"/>
                <w:bCs w:val="0"/>
              </w:rPr>
            </w:pPr>
            <w:r w:rsidRPr="00255E0B">
              <w:rPr>
                <w:b w:val="0"/>
                <w:bCs w:val="0"/>
              </w:rPr>
              <w:t>Tasmanian Government</w:t>
            </w:r>
            <w:r w:rsidR="007B4BA9">
              <w:rPr>
                <w:b w:val="0"/>
                <w:bCs w:val="0"/>
              </w:rPr>
              <w:t xml:space="preserve"> contribution</w:t>
            </w:r>
          </w:p>
        </w:tc>
        <w:sdt>
          <w:sdtPr>
            <w:rPr>
              <w:b w:val="0"/>
              <w:bCs w:val="0"/>
            </w:rPr>
            <w:id w:val="81461861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52" w:type="pct"/>
              </w:tcPr>
              <w:p w14:paraId="2B754737" w14:textId="48873964" w:rsidR="00CE4F1A" w:rsidRPr="00255E0B" w:rsidRDefault="005A1905" w:rsidP="000F37C9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4F1A" w14:paraId="2D11DEF7" w14:textId="77777777" w:rsidTr="00CE4F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148" w:type="pct"/>
            <w:shd w:val="clear" w:color="auto" w:fill="auto"/>
          </w:tcPr>
          <w:p w14:paraId="51C592EE" w14:textId="2ED97E0B" w:rsidR="00CE4F1A" w:rsidRPr="00255E0B" w:rsidRDefault="00F9777C" w:rsidP="000F37C9">
            <w:pPr>
              <w:pStyle w:val="Tablecopy"/>
              <w:spacing w:before="120" w:after="120"/>
              <w:rPr>
                <w:b w:val="0"/>
                <w:bCs w:val="0"/>
              </w:rPr>
            </w:pPr>
            <w:r w:rsidRPr="00255E0B">
              <w:rPr>
                <w:b w:val="0"/>
                <w:bCs w:val="0"/>
              </w:rPr>
              <w:lastRenderedPageBreak/>
              <w:t>Australian Government</w:t>
            </w:r>
            <w:r w:rsidR="007B4BA9">
              <w:rPr>
                <w:b w:val="0"/>
                <w:bCs w:val="0"/>
              </w:rPr>
              <w:t xml:space="preserve"> contribution</w:t>
            </w:r>
          </w:p>
        </w:tc>
        <w:sdt>
          <w:sdtPr>
            <w:rPr>
              <w:b w:val="0"/>
              <w:bCs w:val="0"/>
            </w:rPr>
            <w:id w:val="199312931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52" w:type="pct"/>
                <w:shd w:val="clear" w:color="auto" w:fill="auto"/>
              </w:tcPr>
              <w:p w14:paraId="23A28696" w14:textId="593A41AD" w:rsidR="00CE4F1A" w:rsidRPr="00255E0B" w:rsidRDefault="005A1905" w:rsidP="000F37C9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E4F1A" w14:paraId="1CB4CF8F" w14:textId="77777777" w:rsidTr="00FD3D49">
        <w:tc>
          <w:tcPr>
            <w:tcW w:w="4148" w:type="pct"/>
          </w:tcPr>
          <w:p w14:paraId="21A38598" w14:textId="11A03866" w:rsidR="00CE4F1A" w:rsidRDefault="00CE4F1A" w:rsidP="000F37C9">
            <w:pPr>
              <w:pStyle w:val="Tablecopy"/>
              <w:spacing w:before="120" w:after="120"/>
            </w:pPr>
            <w:r>
              <w:t xml:space="preserve">Total </w:t>
            </w:r>
            <w:r w:rsidR="00F9777C">
              <w:t>income</w:t>
            </w:r>
            <w:r w:rsidR="00D34D87">
              <w:t xml:space="preserve"> (must equal </w:t>
            </w:r>
            <w:r w:rsidR="00AA10B4">
              <w:t>total expenses)</w:t>
            </w:r>
          </w:p>
        </w:tc>
        <w:tc>
          <w:tcPr>
            <w:tcW w:w="852" w:type="pct"/>
          </w:tcPr>
          <w:p w14:paraId="1948E639" w14:textId="164A4516" w:rsidR="00CE4F1A" w:rsidRDefault="00CE4F1A" w:rsidP="000F37C9">
            <w:pPr>
              <w:pStyle w:val="Tablecopy"/>
              <w:spacing w:before="120" w:after="120"/>
            </w:pPr>
            <w:r>
              <w:t>$</w:t>
            </w:r>
            <w:sdt>
              <w:sdtPr>
                <w:id w:val="168332143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A1905" w:rsidRPr="00AD72F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AF69D0B" w14:textId="77777777" w:rsidR="0085025F" w:rsidRDefault="0085025F" w:rsidP="00E051F2"/>
    <w:p w14:paraId="48504A1E" w14:textId="144489D6" w:rsidR="001A22BB" w:rsidRDefault="005E7B09" w:rsidP="001E37F0">
      <w:pPr>
        <w:pStyle w:val="Heading2"/>
      </w:pPr>
      <w:r>
        <w:t xml:space="preserve">Project Milestones </w:t>
      </w:r>
    </w:p>
    <w:tbl>
      <w:tblPr>
        <w:tblStyle w:val="TFSblueheader"/>
        <w:tblW w:w="5000" w:type="pct"/>
        <w:tblLook w:val="0420" w:firstRow="1" w:lastRow="0" w:firstColumn="0" w:lastColumn="0" w:noHBand="0" w:noVBand="1"/>
      </w:tblPr>
      <w:tblGrid>
        <w:gridCol w:w="1895"/>
        <w:gridCol w:w="1409"/>
        <w:gridCol w:w="1324"/>
        <w:gridCol w:w="2739"/>
        <w:gridCol w:w="1703"/>
      </w:tblGrid>
      <w:tr w:rsidR="00C41A7D" w:rsidRPr="006E3099" w14:paraId="5E3920C1" w14:textId="2FB7DB6D" w:rsidTr="005A19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44" w:type="pct"/>
          </w:tcPr>
          <w:p w14:paraId="0C8B7BDD" w14:textId="7BAE4BEF" w:rsidR="00C41A7D" w:rsidRPr="006E3099" w:rsidRDefault="00C41A7D" w:rsidP="00887C5E">
            <w:pPr>
              <w:pStyle w:val="Tableheadingblue"/>
              <w:rPr>
                <w:b/>
                <w:bCs w:val="0"/>
              </w:rPr>
            </w:pPr>
            <w:r>
              <w:t>Project Output</w:t>
            </w:r>
          </w:p>
        </w:tc>
        <w:tc>
          <w:tcPr>
            <w:tcW w:w="777" w:type="pct"/>
          </w:tcPr>
          <w:p w14:paraId="5E1B73DF" w14:textId="3A085D9E" w:rsidR="00C41A7D" w:rsidRPr="006E3099" w:rsidRDefault="00C41A7D" w:rsidP="00887C5E">
            <w:pPr>
              <w:pStyle w:val="Tableheadingblue"/>
              <w:rPr>
                <w:b/>
                <w:bCs w:val="0"/>
              </w:rPr>
            </w:pPr>
            <w:r>
              <w:t>Start Date</w:t>
            </w:r>
          </w:p>
        </w:tc>
        <w:tc>
          <w:tcPr>
            <w:tcW w:w="730" w:type="pct"/>
          </w:tcPr>
          <w:p w14:paraId="62D21194" w14:textId="00BEF67A" w:rsidR="00C41A7D" w:rsidRDefault="00C41A7D" w:rsidP="00887C5E">
            <w:pPr>
              <w:pStyle w:val="Tableheadingblue"/>
            </w:pPr>
            <w:r>
              <w:t>End Date</w:t>
            </w:r>
          </w:p>
        </w:tc>
        <w:tc>
          <w:tcPr>
            <w:tcW w:w="1510" w:type="pct"/>
          </w:tcPr>
          <w:p w14:paraId="533853D4" w14:textId="2875D05A" w:rsidR="00C41A7D" w:rsidRDefault="00C41A7D" w:rsidP="00887C5E">
            <w:pPr>
              <w:pStyle w:val="Tableheadingblue"/>
            </w:pPr>
            <w:r>
              <w:t>Milestone</w:t>
            </w:r>
          </w:p>
        </w:tc>
        <w:tc>
          <w:tcPr>
            <w:tcW w:w="939" w:type="pct"/>
          </w:tcPr>
          <w:p w14:paraId="3B699E5E" w14:textId="11DC29C7" w:rsidR="00C41A7D" w:rsidRDefault="00C41A7D" w:rsidP="00887C5E">
            <w:pPr>
              <w:pStyle w:val="Tableheadingblue"/>
            </w:pPr>
            <w:r>
              <w:t xml:space="preserve">Estimated </w:t>
            </w:r>
            <w:r w:rsidR="00B52137">
              <w:t>expenditure</w:t>
            </w:r>
          </w:p>
        </w:tc>
      </w:tr>
      <w:tr w:rsidR="00C41A7D" w14:paraId="53662F6E" w14:textId="4EBF5D01" w:rsidTr="005A1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b w:val="0"/>
              <w:bCs w:val="0"/>
            </w:rPr>
            <w:id w:val="-100412346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50AA77C9" w14:textId="63C26E63" w:rsidR="00C41A7D" w:rsidRPr="00255E0B" w:rsidRDefault="003C2FCE" w:rsidP="00AD4C3B">
                <w:pPr>
                  <w:pStyle w:val="Tablecopy"/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-1823651320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36C23489" w14:textId="2BAC3E8C" w:rsidR="00C41A7D" w:rsidRPr="00255E0B" w:rsidRDefault="003C2FCE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243151041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5FBE05AB" w14:textId="5BAC3F94" w:rsidR="00C41A7D" w:rsidRPr="00255E0B" w:rsidRDefault="003C2FCE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-64921753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7786C20A" w14:textId="3DF4290D" w:rsidR="00C41A7D" w:rsidRPr="00255E0B" w:rsidRDefault="00951DE8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44073730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1E5FC635" w14:textId="0CF0BCB1" w:rsidR="00C41A7D" w:rsidRPr="00255E0B" w:rsidRDefault="00951DE8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41A7D" w14:paraId="3CE5BBA1" w14:textId="052C4182" w:rsidTr="005A1905">
        <w:sdt>
          <w:sdtPr>
            <w:rPr>
              <w:b w:val="0"/>
              <w:bCs w:val="0"/>
            </w:rPr>
            <w:id w:val="194804219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123669A1" w14:textId="12561641" w:rsidR="00C41A7D" w:rsidRPr="00255E0B" w:rsidRDefault="003C2FCE" w:rsidP="00AD4C3B">
                <w:pPr>
                  <w:pStyle w:val="Tablecopy"/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1858310266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4C7EF0B9" w14:textId="7CBA2935" w:rsidR="00C41A7D" w:rsidRPr="00255E0B" w:rsidRDefault="00951DE8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-1112434314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779B9D97" w14:textId="52551B8F" w:rsidR="00C41A7D" w:rsidRPr="00255E0B" w:rsidRDefault="00951DE8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-58808326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72AFE081" w14:textId="488372B2" w:rsidR="00C41A7D" w:rsidRPr="00255E0B" w:rsidRDefault="00951DE8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198472990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0DD9D765" w14:textId="5309D296" w:rsidR="00C41A7D" w:rsidRPr="00255E0B" w:rsidRDefault="00951DE8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41A7D" w14:paraId="136C66C4" w14:textId="1A6FB5D3" w:rsidTr="005A1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b w:val="0"/>
              <w:bCs w:val="0"/>
            </w:rPr>
            <w:id w:val="10115694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545BE1D5" w14:textId="21109444" w:rsidR="00C41A7D" w:rsidRPr="00255E0B" w:rsidRDefault="00951DE8" w:rsidP="00AD4C3B">
                <w:pPr>
                  <w:pStyle w:val="Tablecopy"/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1419519928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63F39A1E" w14:textId="05F3D088" w:rsidR="00C41A7D" w:rsidRPr="00255E0B" w:rsidRDefault="00951DE8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1880205160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107F1E36" w14:textId="4DC9E803" w:rsidR="00C41A7D" w:rsidRPr="00255E0B" w:rsidRDefault="00951DE8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-192395280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06AA1F7F" w14:textId="6FD86142" w:rsidR="00C41A7D" w:rsidRPr="00255E0B" w:rsidRDefault="00951DE8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b w:val="0"/>
              <w:bCs w:val="0"/>
            </w:rPr>
            <w:id w:val="171746684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4A9F2616" w14:textId="739C3890" w:rsidR="00C41A7D" w:rsidRPr="00255E0B" w:rsidRDefault="00951DE8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41A7D" w14:paraId="18F28521" w14:textId="24D8A68C" w:rsidTr="005A1905">
        <w:sdt>
          <w:sdtPr>
            <w:id w:val="-149039406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044" w:type="pct"/>
              </w:tcPr>
              <w:p w14:paraId="40AF15F7" w14:textId="3C6EA435" w:rsidR="00C41A7D" w:rsidRDefault="00951DE8" w:rsidP="00AD4C3B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30835251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77" w:type="pct"/>
              </w:tcPr>
              <w:p w14:paraId="17EA7761" w14:textId="31FB4A72" w:rsidR="00C41A7D" w:rsidRDefault="00951DE8" w:rsidP="00AD4C3B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-122388026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730" w:type="pct"/>
              </w:tcPr>
              <w:p w14:paraId="20EB535B" w14:textId="75F92D80" w:rsidR="00C41A7D" w:rsidRDefault="00951DE8" w:rsidP="00AD4C3B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id w:val="164569759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1510" w:type="pct"/>
              </w:tcPr>
              <w:p w14:paraId="5D659B19" w14:textId="451FF959" w:rsidR="00C41A7D" w:rsidRDefault="00951DE8" w:rsidP="00AD4C3B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24276659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39" w:type="pct"/>
              </w:tcPr>
              <w:p w14:paraId="267A0BFF" w14:textId="4E212B09" w:rsidR="00C41A7D" w:rsidRDefault="00951DE8" w:rsidP="00AD4C3B">
                <w:pPr>
                  <w:pStyle w:val="Tablecopy"/>
                  <w:spacing w:before="120" w:after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9659CFC" w14:textId="77777777" w:rsidR="001A22BB" w:rsidRDefault="001A22BB" w:rsidP="00E051F2"/>
    <w:p w14:paraId="78B3BF3D" w14:textId="3D894C43" w:rsidR="00335D4D" w:rsidRDefault="00335D4D" w:rsidP="00927F50">
      <w:pPr>
        <w:pStyle w:val="Heading1"/>
      </w:pPr>
      <w:r>
        <w:t>Project Management</w:t>
      </w:r>
    </w:p>
    <w:p w14:paraId="38F763F6" w14:textId="31391F5D" w:rsidR="00335D4D" w:rsidRDefault="00335D4D" w:rsidP="00335D4D">
      <w:r w:rsidRPr="00706A5C">
        <w:rPr>
          <w:b/>
          <w:bCs/>
        </w:rPr>
        <w:t>Project Manager</w:t>
      </w:r>
      <w:r w:rsidR="00652A12" w:rsidRPr="00706A5C">
        <w:rPr>
          <w:b/>
          <w:bCs/>
        </w:rPr>
        <w:t xml:space="preserve"> details</w:t>
      </w:r>
      <w:r w:rsidR="00951DE8">
        <w:tab/>
      </w:r>
      <w:sdt>
        <w:sdtPr>
          <w:alias w:val="Type full name of the Project Manager and their contact details"/>
          <w:tag w:val="Type full name of the Project Manager"/>
          <w:id w:val="-997417535"/>
          <w:placeholder>
            <w:docPart w:val="DefaultPlaceholder_-1854013440"/>
          </w:placeholder>
          <w:showingPlcHdr/>
          <w:text/>
        </w:sdtPr>
        <w:sdtEndPr/>
        <w:sdtContent>
          <w:r w:rsidR="00951DE8" w:rsidRPr="00AD72F9">
            <w:rPr>
              <w:rStyle w:val="PlaceholderText"/>
            </w:rPr>
            <w:t>Click or tap here to enter text.</w:t>
          </w:r>
        </w:sdtContent>
      </w:sdt>
    </w:p>
    <w:p w14:paraId="2227D3DB" w14:textId="5FC523F3" w:rsidR="00652A12" w:rsidRPr="00DE0118" w:rsidRDefault="00652A12" w:rsidP="00335D4D">
      <w:r w:rsidRPr="00DE0118">
        <w:t>How will the project be managed</w:t>
      </w:r>
      <w:r w:rsidR="00B100B2" w:rsidRPr="00DE0118">
        <w:t>?</w:t>
      </w:r>
    </w:p>
    <w:sdt>
      <w:sdtPr>
        <w:id w:val="-1087995847"/>
        <w:placeholder>
          <w:docPart w:val="DefaultPlaceholder_-1854013440"/>
        </w:placeholder>
        <w:showingPlcHdr/>
        <w:text/>
      </w:sdtPr>
      <w:sdtEndPr/>
      <w:sdtContent>
        <w:p w14:paraId="15C7D00B" w14:textId="2E4A0EE5" w:rsidR="00413DA8" w:rsidRDefault="00413DA8" w:rsidP="00335D4D">
          <w:r w:rsidRPr="00AD72F9">
            <w:rPr>
              <w:rStyle w:val="PlaceholderText"/>
            </w:rPr>
            <w:t>Click or tap here to enter text.</w:t>
          </w:r>
        </w:p>
      </w:sdtContent>
    </w:sdt>
    <w:p w14:paraId="0737D44A" w14:textId="77777777" w:rsidR="00413DA8" w:rsidRDefault="00413DA8" w:rsidP="00335D4D"/>
    <w:p w14:paraId="347E4CF4" w14:textId="0C35CE4B" w:rsidR="007E362B" w:rsidRPr="00DE0118" w:rsidRDefault="007E362B" w:rsidP="00335D4D">
      <w:r w:rsidRPr="00DE0118">
        <w:t>Will it require an ongoing maintenance program?</w:t>
      </w:r>
    </w:p>
    <w:sdt>
      <w:sdtPr>
        <w:id w:val="-1626156393"/>
        <w:placeholder>
          <w:docPart w:val="DefaultPlaceholder_-1854013440"/>
        </w:placeholder>
        <w:showingPlcHdr/>
        <w:text/>
      </w:sdtPr>
      <w:sdtEndPr/>
      <w:sdtContent>
        <w:p w14:paraId="160AEE4C" w14:textId="31992C55" w:rsidR="003246B4" w:rsidRDefault="003246B4" w:rsidP="00335D4D">
          <w:r w:rsidRPr="00AD72F9">
            <w:rPr>
              <w:rStyle w:val="PlaceholderText"/>
            </w:rPr>
            <w:t>Click or tap here to enter text.</w:t>
          </w:r>
        </w:p>
      </w:sdtContent>
    </w:sdt>
    <w:p w14:paraId="0F118CD4" w14:textId="77777777" w:rsidR="003246B4" w:rsidRDefault="003246B4" w:rsidP="00335D4D"/>
    <w:p w14:paraId="4E097BBE" w14:textId="59182A09" w:rsidR="007E362B" w:rsidRPr="00DE0118" w:rsidRDefault="007E362B" w:rsidP="00335D4D">
      <w:r w:rsidRPr="00DE0118">
        <w:t xml:space="preserve">Will the financial management be undertaken </w:t>
      </w:r>
      <w:r w:rsidR="00465630" w:rsidRPr="00DE0118">
        <w:t>by a different party? If so, what is the name of the organisation?</w:t>
      </w:r>
    </w:p>
    <w:sdt>
      <w:sdtPr>
        <w:id w:val="-1386937251"/>
        <w:placeholder>
          <w:docPart w:val="DefaultPlaceholder_-1854013440"/>
        </w:placeholder>
        <w:showingPlcHdr/>
        <w:text/>
      </w:sdtPr>
      <w:sdtEndPr/>
      <w:sdtContent>
        <w:p w14:paraId="4FEFA651" w14:textId="52D956C9" w:rsidR="003246B4" w:rsidRDefault="003246B4" w:rsidP="00335D4D">
          <w:r w:rsidRPr="00AD72F9">
            <w:rPr>
              <w:rStyle w:val="PlaceholderText"/>
            </w:rPr>
            <w:t>Click or tap here to enter text.</w:t>
          </w:r>
        </w:p>
      </w:sdtContent>
    </w:sdt>
    <w:p w14:paraId="3D28F706" w14:textId="77777777" w:rsidR="00927F50" w:rsidRPr="00335D4D" w:rsidRDefault="00927F50" w:rsidP="00335D4D"/>
    <w:p w14:paraId="085E710A" w14:textId="147F74E2" w:rsidR="001A22BB" w:rsidRDefault="001E37F0" w:rsidP="006B5FB0">
      <w:pPr>
        <w:pStyle w:val="Heading1"/>
      </w:pPr>
      <w:r>
        <w:lastRenderedPageBreak/>
        <w:t>Project Evaluation</w:t>
      </w:r>
    </w:p>
    <w:p w14:paraId="1E1361D6" w14:textId="2B843D40" w:rsidR="001E37F0" w:rsidRDefault="00655E65" w:rsidP="001E37F0">
      <w:r>
        <w:t>How will the project be evaluated?</w:t>
      </w:r>
    </w:p>
    <w:sdt>
      <w:sdtPr>
        <w:id w:val="-56547071"/>
        <w:placeholder>
          <w:docPart w:val="DefaultPlaceholder_-1854013440"/>
        </w:placeholder>
        <w:showingPlcHdr/>
      </w:sdtPr>
      <w:sdtEndPr/>
      <w:sdtContent>
        <w:p w14:paraId="5A3FDC8A" w14:textId="35A8C6A2" w:rsidR="003246B4" w:rsidRDefault="0054704A" w:rsidP="001E37F0">
          <w:r w:rsidRPr="00AD72F9">
            <w:rPr>
              <w:rStyle w:val="PlaceholderText"/>
            </w:rPr>
            <w:t>Click or tap here to enter text.</w:t>
          </w:r>
        </w:p>
      </w:sdtContent>
    </w:sdt>
    <w:p w14:paraId="77B95ADF" w14:textId="77777777" w:rsidR="003246B4" w:rsidRDefault="003246B4" w:rsidP="001E37F0"/>
    <w:p w14:paraId="6DF19E68" w14:textId="3D977D94" w:rsidR="001E37F0" w:rsidRDefault="00655E65" w:rsidP="001E37F0">
      <w:r>
        <w:t>What will determine whether the project was a success?</w:t>
      </w:r>
    </w:p>
    <w:sdt>
      <w:sdtPr>
        <w:id w:val="1943883381"/>
        <w:placeholder>
          <w:docPart w:val="DefaultPlaceholder_-1854013440"/>
        </w:placeholder>
        <w:showingPlcHdr/>
      </w:sdtPr>
      <w:sdtEndPr/>
      <w:sdtContent>
        <w:p w14:paraId="5D717147" w14:textId="21E83835" w:rsidR="003246B4" w:rsidRDefault="0054704A" w:rsidP="001E37F0">
          <w:r w:rsidRPr="00AD72F9">
            <w:rPr>
              <w:rStyle w:val="PlaceholderText"/>
            </w:rPr>
            <w:t>Click or tap here to enter text.</w:t>
          </w:r>
        </w:p>
      </w:sdtContent>
    </w:sdt>
    <w:p w14:paraId="7F2F7DEB" w14:textId="77777777" w:rsidR="003246B4" w:rsidRDefault="003246B4" w:rsidP="001E37F0"/>
    <w:p w14:paraId="3C43EC39" w14:textId="263CA26A" w:rsidR="00655E65" w:rsidRDefault="00BD6009" w:rsidP="001E37F0">
      <w:r>
        <w:t>What measures will be used to determine whether the project achieved its expected outcomes?</w:t>
      </w:r>
    </w:p>
    <w:sdt>
      <w:sdtPr>
        <w:id w:val="-1516309620"/>
        <w:placeholder>
          <w:docPart w:val="DefaultPlaceholder_-1854013440"/>
        </w:placeholder>
        <w:showingPlcHdr/>
      </w:sdtPr>
      <w:sdtEndPr/>
      <w:sdtContent>
        <w:p w14:paraId="492D62F2" w14:textId="5B3A5A07" w:rsidR="001E37F0" w:rsidRDefault="0054704A" w:rsidP="001E37F0">
          <w:r w:rsidRPr="00AD72F9">
            <w:rPr>
              <w:rStyle w:val="PlaceholderText"/>
            </w:rPr>
            <w:t>Click or tap here to enter text.</w:t>
          </w:r>
        </w:p>
      </w:sdtContent>
    </w:sdt>
    <w:p w14:paraId="5B454D88" w14:textId="37584D92" w:rsidR="001E37F0" w:rsidRDefault="006B5FB0" w:rsidP="00595017">
      <w:pPr>
        <w:pStyle w:val="Heading1"/>
      </w:pPr>
      <w:r>
        <w:t>Attachments</w:t>
      </w:r>
    </w:p>
    <w:p w14:paraId="55B5B7C8" w14:textId="1D3BAD4C" w:rsidR="006B5FB0" w:rsidRDefault="00715EF8" w:rsidP="001E37F0">
      <w:r>
        <w:t xml:space="preserve">Please list all </w:t>
      </w:r>
      <w:r w:rsidR="00536C69">
        <w:t xml:space="preserve">supporting documents in the table below </w:t>
      </w:r>
      <w:r w:rsidR="00051019">
        <w:t>to be sent</w:t>
      </w:r>
      <w:r w:rsidR="00536C69">
        <w:t xml:space="preserve"> as attachments </w:t>
      </w:r>
      <w:r w:rsidR="00595017">
        <w:t xml:space="preserve">with this form in your email </w:t>
      </w:r>
    </w:p>
    <w:tbl>
      <w:tblPr>
        <w:tblStyle w:val="TFSblueheader"/>
        <w:tblW w:w="5000" w:type="pct"/>
        <w:tblLook w:val="0420" w:firstRow="1" w:lastRow="0" w:firstColumn="0" w:lastColumn="0" w:noHBand="0" w:noVBand="1"/>
      </w:tblPr>
      <w:tblGrid>
        <w:gridCol w:w="2552"/>
        <w:gridCol w:w="6518"/>
      </w:tblGrid>
      <w:tr w:rsidR="00051019" w:rsidRPr="006E3099" w14:paraId="17034AED" w14:textId="77777777" w:rsidTr="00581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07" w:type="pct"/>
          </w:tcPr>
          <w:p w14:paraId="157402BF" w14:textId="28978B35" w:rsidR="00051019" w:rsidRPr="006E3099" w:rsidRDefault="0058187A" w:rsidP="00887C5E">
            <w:pPr>
              <w:pStyle w:val="Tableheadingblue"/>
              <w:rPr>
                <w:b/>
                <w:bCs w:val="0"/>
              </w:rPr>
            </w:pPr>
            <w:r>
              <w:t>Attachments</w:t>
            </w:r>
          </w:p>
        </w:tc>
        <w:tc>
          <w:tcPr>
            <w:tcW w:w="3593" w:type="pct"/>
          </w:tcPr>
          <w:p w14:paraId="1E9A0D77" w14:textId="1DFB69FA" w:rsidR="00051019" w:rsidRPr="006E3099" w:rsidRDefault="0058187A" w:rsidP="00887C5E">
            <w:pPr>
              <w:pStyle w:val="Tableheadingblue"/>
              <w:rPr>
                <w:b/>
                <w:bCs w:val="0"/>
              </w:rPr>
            </w:pPr>
            <w:r>
              <w:t>Title</w:t>
            </w:r>
          </w:p>
        </w:tc>
      </w:tr>
      <w:tr w:rsidR="00051019" w14:paraId="0E6C7514" w14:textId="77777777" w:rsidTr="00581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07" w:type="pct"/>
            <w:shd w:val="clear" w:color="auto" w:fill="auto"/>
          </w:tcPr>
          <w:p w14:paraId="745E1E84" w14:textId="0CDF9087" w:rsidR="00051019" w:rsidRPr="00255E0B" w:rsidRDefault="00731FB0" w:rsidP="00AD4C3B">
            <w:pPr>
              <w:pStyle w:val="Tablecopy"/>
              <w:spacing w:before="120" w:after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Attachment 1</w:t>
            </w:r>
          </w:p>
        </w:tc>
        <w:sdt>
          <w:sdtPr>
            <w:rPr>
              <w:b w:val="0"/>
              <w:bCs w:val="0"/>
            </w:rPr>
            <w:id w:val="-200781286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93" w:type="pct"/>
                <w:shd w:val="clear" w:color="auto" w:fill="auto"/>
              </w:tcPr>
              <w:p w14:paraId="59C5A58A" w14:textId="6187349C" w:rsidR="00051019" w:rsidRPr="00255E0B" w:rsidRDefault="003246B4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019" w14:paraId="1288D5FF" w14:textId="77777777" w:rsidTr="0058187A">
        <w:tc>
          <w:tcPr>
            <w:tcW w:w="1407" w:type="pct"/>
          </w:tcPr>
          <w:p w14:paraId="71D440DA" w14:textId="3620A85C" w:rsidR="00051019" w:rsidRPr="00255E0B" w:rsidRDefault="00731FB0" w:rsidP="00AD4C3B">
            <w:pPr>
              <w:pStyle w:val="Tablecopy"/>
              <w:spacing w:before="120" w:after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Attachment 2</w:t>
            </w:r>
          </w:p>
        </w:tc>
        <w:sdt>
          <w:sdtPr>
            <w:rPr>
              <w:b w:val="0"/>
              <w:bCs w:val="0"/>
            </w:rPr>
            <w:id w:val="5408353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93" w:type="pct"/>
              </w:tcPr>
              <w:p w14:paraId="76C8DB0F" w14:textId="521CF06A" w:rsidR="00051019" w:rsidRPr="00255E0B" w:rsidRDefault="003246B4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019" w14:paraId="6D6DDA9F" w14:textId="77777777" w:rsidTr="00581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407" w:type="pct"/>
            <w:shd w:val="clear" w:color="auto" w:fill="auto"/>
          </w:tcPr>
          <w:p w14:paraId="268661BE" w14:textId="67D1D6DB" w:rsidR="00051019" w:rsidRPr="00255E0B" w:rsidRDefault="00731FB0" w:rsidP="00AD4C3B">
            <w:pPr>
              <w:pStyle w:val="Tablecopy"/>
              <w:spacing w:before="120" w:after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Attachment 3</w:t>
            </w:r>
          </w:p>
        </w:tc>
        <w:sdt>
          <w:sdtPr>
            <w:rPr>
              <w:b w:val="0"/>
              <w:bCs w:val="0"/>
            </w:rPr>
            <w:id w:val="116667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93" w:type="pct"/>
                <w:shd w:val="clear" w:color="auto" w:fill="auto"/>
              </w:tcPr>
              <w:p w14:paraId="0C608227" w14:textId="441E11A7" w:rsidR="00051019" w:rsidRPr="00255E0B" w:rsidRDefault="003246B4" w:rsidP="00AD4C3B">
                <w:pPr>
                  <w:pStyle w:val="Tablebullet"/>
                  <w:numPr>
                    <w:ilvl w:val="0"/>
                    <w:numId w:val="0"/>
                  </w:numPr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51019" w14:paraId="7A377856" w14:textId="77777777" w:rsidTr="0058187A">
        <w:tc>
          <w:tcPr>
            <w:tcW w:w="1407" w:type="pct"/>
          </w:tcPr>
          <w:p w14:paraId="2A68F867" w14:textId="7D9960BF" w:rsidR="00051019" w:rsidRDefault="00731FB0" w:rsidP="00AD4C3B">
            <w:pPr>
              <w:pStyle w:val="Tablecopy"/>
              <w:spacing w:before="120" w:after="120"/>
            </w:pPr>
            <w:r>
              <w:rPr>
                <w:b w:val="0"/>
                <w:bCs w:val="0"/>
              </w:rPr>
              <w:t>Attachment 4</w:t>
            </w:r>
          </w:p>
        </w:tc>
        <w:sdt>
          <w:sdtPr>
            <w:rPr>
              <w:b w:val="0"/>
              <w:bCs w:val="0"/>
            </w:rPr>
            <w:id w:val="138868050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593" w:type="pct"/>
              </w:tcPr>
              <w:p w14:paraId="180E5DF7" w14:textId="46DB8C46" w:rsidR="00051019" w:rsidRPr="00731FB0" w:rsidRDefault="003246B4" w:rsidP="00AD4C3B">
                <w:pPr>
                  <w:pStyle w:val="Tablecopy"/>
                  <w:spacing w:before="120" w:after="120"/>
                  <w:rPr>
                    <w:b w:val="0"/>
                    <w:bCs w:val="0"/>
                  </w:rPr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EE1BBE2" w14:textId="05040DAF" w:rsidR="000D2FAB" w:rsidRDefault="000D2FAB" w:rsidP="000D2FAB">
      <w:pPr>
        <w:pStyle w:val="Heading1"/>
      </w:pPr>
    </w:p>
    <w:p w14:paraId="7198911E" w14:textId="6ADBBEE7" w:rsidR="001E37F0" w:rsidRPr="00D12381" w:rsidRDefault="000D2FAB" w:rsidP="00D12381">
      <w:pPr>
        <w:spacing w:after="160" w:line="259" w:lineRule="auto"/>
        <w:rPr>
          <w:rFonts w:asciiTheme="majorHAnsi" w:eastAsiaTheme="majorEastAsia" w:hAnsiTheme="majorHAnsi" w:cstheme="majorBidi"/>
          <w:b/>
          <w:color w:val="E16F10"/>
          <w:sz w:val="40"/>
          <w:szCs w:val="28"/>
        </w:rPr>
      </w:pPr>
      <w:r>
        <w:br w:type="page"/>
      </w:r>
    </w:p>
    <w:p w14:paraId="62F7DBBE" w14:textId="33EB8195" w:rsidR="001E37F0" w:rsidRDefault="00EB0618" w:rsidP="000D2FAB">
      <w:pPr>
        <w:pStyle w:val="Heading1"/>
      </w:pPr>
      <w:r>
        <w:lastRenderedPageBreak/>
        <w:t>Declaration</w:t>
      </w:r>
    </w:p>
    <w:p w14:paraId="64B69B70" w14:textId="2DFC531F" w:rsidR="009C240F" w:rsidRDefault="009C240F" w:rsidP="001E37F0">
      <w:r>
        <w:t xml:space="preserve">To be signed by the </w:t>
      </w:r>
      <w:r w:rsidR="000775A4">
        <w:t xml:space="preserve">Council’s </w:t>
      </w:r>
      <w:r>
        <w:t>Chief Executive Officer (or equivalent).</w:t>
      </w:r>
    </w:p>
    <w:p w14:paraId="6D42D8BB" w14:textId="77777777" w:rsidR="0078124B" w:rsidRDefault="0078124B" w:rsidP="001E37F0"/>
    <w:p w14:paraId="59CB4227" w14:textId="60749997" w:rsidR="0078124B" w:rsidRDefault="0078124B" w:rsidP="001E37F0">
      <w:r>
        <w:t xml:space="preserve">I declare that the information given in this form is complete and correct, and the appropriate group or organisation </w:t>
      </w:r>
      <w:r w:rsidR="00F02454">
        <w:t>endorsement has been received to submit this application.</w:t>
      </w:r>
    </w:p>
    <w:p w14:paraId="3DB653B9" w14:textId="1CE0326C" w:rsidR="006617AD" w:rsidRDefault="006617AD" w:rsidP="001E37F0">
      <w:r>
        <w:t>I consent to the release of information in this application (excluding personal details) for non-commercial public information purposes.</w:t>
      </w:r>
    </w:p>
    <w:p w14:paraId="3CC96E82" w14:textId="77777777" w:rsidR="005958D6" w:rsidRDefault="005958D6" w:rsidP="001E37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55"/>
      </w:tblGrid>
      <w:tr w:rsidR="000D2FAB" w14:paraId="6F29E23F" w14:textId="77777777" w:rsidTr="00C43029">
        <w:tc>
          <w:tcPr>
            <w:tcW w:w="2405" w:type="dxa"/>
          </w:tcPr>
          <w:p w14:paraId="12753B88" w14:textId="71916A06" w:rsidR="000D2FAB" w:rsidRPr="0091427A" w:rsidRDefault="00C43029" w:rsidP="00AD4C3B">
            <w:pPr>
              <w:spacing w:before="120"/>
              <w:rPr>
                <w:b/>
                <w:bCs/>
              </w:rPr>
            </w:pPr>
            <w:r w:rsidRPr="0091427A">
              <w:rPr>
                <w:b/>
                <w:bCs/>
              </w:rPr>
              <w:t>Signature</w:t>
            </w:r>
          </w:p>
        </w:tc>
        <w:tc>
          <w:tcPr>
            <w:tcW w:w="6655" w:type="dxa"/>
          </w:tcPr>
          <w:p w14:paraId="36798681" w14:textId="251242F6" w:rsidR="000D2FAB" w:rsidRDefault="000D2FAB" w:rsidP="00AD4C3B">
            <w:pPr>
              <w:spacing w:before="120"/>
            </w:pPr>
          </w:p>
        </w:tc>
      </w:tr>
      <w:tr w:rsidR="000D2FAB" w14:paraId="02D65A20" w14:textId="77777777" w:rsidTr="00C43029">
        <w:tc>
          <w:tcPr>
            <w:tcW w:w="2405" w:type="dxa"/>
          </w:tcPr>
          <w:p w14:paraId="34D96D7E" w14:textId="56248BC6" w:rsidR="000D2FAB" w:rsidRPr="0091427A" w:rsidRDefault="00C43029" w:rsidP="00AD4C3B">
            <w:pPr>
              <w:spacing w:before="120"/>
              <w:rPr>
                <w:b/>
                <w:bCs/>
              </w:rPr>
            </w:pPr>
            <w:r w:rsidRPr="0091427A">
              <w:rPr>
                <w:b/>
                <w:bCs/>
              </w:rPr>
              <w:t>Name</w:t>
            </w:r>
          </w:p>
        </w:tc>
        <w:sdt>
          <w:sdtPr>
            <w:id w:val="-7632236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55" w:type="dxa"/>
              </w:tcPr>
              <w:p w14:paraId="144A561D" w14:textId="73BAECE3" w:rsidR="000D2FAB" w:rsidRDefault="008F311F" w:rsidP="00AD4C3B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2FAB" w14:paraId="37BF7855" w14:textId="77777777" w:rsidTr="00C43029">
        <w:tc>
          <w:tcPr>
            <w:tcW w:w="2405" w:type="dxa"/>
          </w:tcPr>
          <w:p w14:paraId="744C2AF4" w14:textId="318A4290" w:rsidR="000D2FAB" w:rsidRPr="0091427A" w:rsidRDefault="00C43029" w:rsidP="00AD4C3B">
            <w:pPr>
              <w:spacing w:before="120"/>
              <w:rPr>
                <w:b/>
                <w:bCs/>
              </w:rPr>
            </w:pPr>
            <w:r w:rsidRPr="0091427A">
              <w:rPr>
                <w:b/>
                <w:bCs/>
              </w:rPr>
              <w:t>Position</w:t>
            </w:r>
          </w:p>
        </w:tc>
        <w:sdt>
          <w:sdtPr>
            <w:id w:val="200747736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655" w:type="dxa"/>
              </w:tcPr>
              <w:p w14:paraId="2918CEBA" w14:textId="75B5D39A" w:rsidR="000D2FAB" w:rsidRDefault="008F311F" w:rsidP="00AD4C3B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2FAB" w14:paraId="3CAF9233" w14:textId="77777777" w:rsidTr="00C43029">
        <w:tc>
          <w:tcPr>
            <w:tcW w:w="2405" w:type="dxa"/>
          </w:tcPr>
          <w:p w14:paraId="477828A6" w14:textId="5550FB0F" w:rsidR="000D2FAB" w:rsidRPr="0091427A" w:rsidRDefault="00C43029" w:rsidP="00AD4C3B">
            <w:pPr>
              <w:spacing w:before="120"/>
              <w:rPr>
                <w:b/>
                <w:bCs/>
              </w:rPr>
            </w:pPr>
            <w:r w:rsidRPr="0091427A">
              <w:rPr>
                <w:b/>
                <w:bCs/>
              </w:rPr>
              <w:t>Date</w:t>
            </w:r>
          </w:p>
        </w:tc>
        <w:sdt>
          <w:sdtPr>
            <w:id w:val="-299533946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6655" w:type="dxa"/>
              </w:tcPr>
              <w:p w14:paraId="67BC44FD" w14:textId="3B08DF8C" w:rsidR="000D2FAB" w:rsidRDefault="008F311F" w:rsidP="00AD4C3B">
                <w:pPr>
                  <w:spacing w:before="120"/>
                </w:pPr>
                <w:r w:rsidRPr="00AD72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19381D6" w14:textId="77777777" w:rsidR="005958D6" w:rsidRDefault="005958D6" w:rsidP="001E37F0"/>
    <w:p w14:paraId="1FCA0BC4" w14:textId="64E9429C" w:rsidR="00C43029" w:rsidRDefault="00C43029" w:rsidP="001E37F0">
      <w:r>
        <w:t xml:space="preserve">Completed applications must be submitted to </w:t>
      </w:r>
      <w:hyperlink r:id="rId12" w:history="1">
        <w:r w:rsidR="00CE08C5" w:rsidRPr="00227839">
          <w:rPr>
            <w:rStyle w:val="Hyperlink"/>
          </w:rPr>
          <w:t>Floodmap@ses.tas.gov.au</w:t>
        </w:r>
      </w:hyperlink>
    </w:p>
    <w:sectPr w:rsidR="00C43029" w:rsidSect="003F3D58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134" w:right="1418" w:bottom="1418" w:left="1418" w:header="284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3FA38" w14:textId="77777777" w:rsidR="00246694" w:rsidRDefault="00246694" w:rsidP="00BD0AF7">
      <w:pPr>
        <w:spacing w:after="0" w:line="240" w:lineRule="auto"/>
      </w:pPr>
      <w:r>
        <w:separator/>
      </w:r>
    </w:p>
  </w:endnote>
  <w:endnote w:type="continuationSeparator" w:id="0">
    <w:p w14:paraId="7F307B28" w14:textId="77777777" w:rsidR="00246694" w:rsidRDefault="00246694" w:rsidP="00BD0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"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8293894"/>
      <w:docPartObj>
        <w:docPartGallery w:val="Page Numbers (Bottom of Page)"/>
        <w:docPartUnique/>
      </w:docPartObj>
    </w:sdtPr>
    <w:sdtEndPr/>
    <w:sdtContent>
      <w:p w14:paraId="606774C0" w14:textId="77777777" w:rsidR="000B3096" w:rsidRDefault="000B3096" w:rsidP="00833A2B">
        <w:pPr>
          <w:pStyle w:val="Footer"/>
          <w:rPr>
            <w:color w:val="FFFFFF" w:themeColor="background1"/>
          </w:rPr>
        </w:pPr>
      </w:p>
      <w:p w14:paraId="7BF6E5AE" w14:textId="77777777" w:rsidR="000B3096" w:rsidRPr="00F726B2" w:rsidRDefault="000B3096" w:rsidP="00833A2B">
        <w:pPr>
          <w:pStyle w:val="Footer"/>
        </w:pPr>
      </w:p>
      <w:p w14:paraId="49D62EAF" w14:textId="77777777" w:rsidR="000B3096" w:rsidRPr="008D12CF" w:rsidRDefault="000B3096" w:rsidP="00833A2B">
        <w:pPr>
          <w:pStyle w:val="Footer"/>
        </w:pPr>
      </w:p>
      <w:p w14:paraId="38C9CDC3" w14:textId="77777777" w:rsidR="000B3096" w:rsidRPr="008D12CF" w:rsidRDefault="000B3096" w:rsidP="00833A2B">
        <w:pPr>
          <w:pStyle w:val="Footer"/>
        </w:pPr>
      </w:p>
      <w:p w14:paraId="30E771AE" w14:textId="77777777" w:rsidR="00833A2B" w:rsidRPr="00CC7EF7" w:rsidRDefault="00833A2B" w:rsidP="00833A2B">
        <w:pPr>
          <w:pStyle w:val="Footer"/>
          <w:rPr>
            <w:color w:val="0078AA"/>
          </w:rPr>
        </w:pPr>
        <w:r w:rsidRPr="000C0D79">
          <w:rPr>
            <w:color w:val="E16F10"/>
          </w:rPr>
          <w:t>—</w:t>
        </w:r>
        <w:r w:rsidRPr="00CC7EF7">
          <w:rPr>
            <w:color w:val="0078AA"/>
          </w:rPr>
          <w:t xml:space="preserve"> </w:t>
        </w:r>
      </w:p>
      <w:p w14:paraId="3A00F0C2" w14:textId="545273C2" w:rsidR="000B3096" w:rsidRPr="00833A2B" w:rsidRDefault="00F40940" w:rsidP="006A3848">
        <w:pPr>
          <w:pStyle w:val="Footer"/>
        </w:pPr>
        <w:r>
          <w:t>T</w:t>
        </w:r>
        <w:r w:rsidR="00341BCA">
          <w:t>FMP</w:t>
        </w:r>
        <w:r>
          <w:t xml:space="preserve"> Stage 3 – Detailed Flood Studies Grant Program – Application </w:t>
        </w:r>
        <w:r w:rsidRPr="0024711E">
          <w:t xml:space="preserve">Form </w:t>
        </w:r>
        <w:r w:rsidR="006A3848" w:rsidRPr="0024711E">
          <w:t>[</w:t>
        </w:r>
        <w:r w:rsidR="0024711E" w:rsidRPr="0024711E">
          <w:t>30/10</w:t>
        </w:r>
        <w:r w:rsidR="0024711E">
          <w:t>/</w:t>
        </w:r>
        <w:r w:rsidR="0024711E" w:rsidRPr="0024711E">
          <w:t>2026 – version 1</w:t>
        </w:r>
        <w:r w:rsidR="006A3848" w:rsidRPr="0024711E">
          <w:t>]</w:t>
        </w:r>
        <w:r w:rsidR="006A3848" w:rsidRPr="005F11C3">
          <w:tab/>
        </w:r>
        <w:r w:rsidR="006A3848" w:rsidRPr="005F11C3">
          <w:tab/>
        </w:r>
        <w:sdt>
          <w:sdtPr>
            <w:id w:val="555054320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r w:rsidR="006A3848" w:rsidRPr="005F11C3">
                  <w:t xml:space="preserve">Page </w:t>
                </w:r>
                <w:r w:rsidR="006A3848" w:rsidRPr="005F11C3">
                  <w:fldChar w:fldCharType="begin"/>
                </w:r>
                <w:r w:rsidR="006A3848" w:rsidRPr="005F11C3">
                  <w:instrText xml:space="preserve"> PAGE </w:instrText>
                </w:r>
                <w:r w:rsidR="006A3848" w:rsidRPr="005F11C3">
                  <w:fldChar w:fldCharType="separate"/>
                </w:r>
                <w:r w:rsidR="006A3848">
                  <w:t>2</w:t>
                </w:r>
                <w:r w:rsidR="006A3848" w:rsidRPr="005F11C3">
                  <w:fldChar w:fldCharType="end"/>
                </w:r>
                <w:r w:rsidR="006A3848" w:rsidRPr="005F11C3">
                  <w:t xml:space="preserve"> of </w:t>
                </w:r>
                <w:fldSimple w:instr=" NUMPAGES  ">
                  <w:r w:rsidR="006A3848">
                    <w:t>4</w:t>
                  </w:r>
                </w:fldSimple>
              </w:sdtContent>
            </w:sdt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F116" w14:textId="77777777" w:rsidR="000B3096" w:rsidRDefault="000B3096" w:rsidP="000B3096">
    <w:pPr>
      <w:pStyle w:val="FooterDepartmentdivisionunitnameCover"/>
      <w:spacing w:line="180" w:lineRule="exact"/>
      <w:rPr>
        <w:color w:val="FFFFFF" w:themeColor="background1"/>
      </w:rPr>
    </w:pPr>
  </w:p>
  <w:p w14:paraId="702B8F8A" w14:textId="77777777" w:rsidR="000B3096" w:rsidRDefault="000B3096" w:rsidP="000B3096">
    <w:pPr>
      <w:pStyle w:val="FooterDepartmentdivisionunitnameCover"/>
      <w:spacing w:line="180" w:lineRule="exact"/>
      <w:rPr>
        <w:color w:val="FFFFFF" w:themeColor="background1"/>
      </w:rPr>
    </w:pPr>
  </w:p>
  <w:p w14:paraId="522E83F6" w14:textId="77777777" w:rsidR="000B3096" w:rsidRPr="001277B8" w:rsidRDefault="00B500C9" w:rsidP="000B3096">
    <w:pPr>
      <w:pStyle w:val="FooterDepartmentdivisionunitnameCover"/>
      <w:spacing w:line="180" w:lineRule="exact"/>
      <w:rPr>
        <w:color w:val="FFFFFF" w:themeColor="background1"/>
      </w:rPr>
    </w:pPr>
    <w:r>
      <w:br/>
    </w:r>
  </w:p>
  <w:p w14:paraId="5D8964AF" w14:textId="3BB5A022" w:rsidR="006A3848" w:rsidRPr="005F11C3" w:rsidRDefault="0078504B" w:rsidP="006A3848">
    <w:pPr>
      <w:pStyle w:val="FooterDepartmentdivisionunitnameCover"/>
      <w:spacing w:line="220" w:lineRule="exact"/>
      <w:rPr>
        <w:color w:val="FFFFFF" w:themeColor="background1"/>
      </w:rPr>
    </w:pPr>
    <w:r>
      <w:t>Flood Risk Unit</w:t>
    </w:r>
    <w:r w:rsidR="006A3848">
      <w:br/>
    </w:r>
    <w:r w:rsidR="006A3848" w:rsidRPr="00904EFB">
      <w:rPr>
        <w:color w:val="E16F10"/>
      </w:rPr>
      <w:t>—</w:t>
    </w:r>
  </w:p>
  <w:p w14:paraId="7AE87220" w14:textId="77777777" w:rsidR="00540EB6" w:rsidRPr="006A3848" w:rsidRDefault="000C0D79" w:rsidP="006A3848">
    <w:pPr>
      <w:pStyle w:val="Footer"/>
    </w:pPr>
    <w:r>
      <w:t>State Emergency Service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08BBA" w14:textId="77777777" w:rsidR="00246694" w:rsidRDefault="00246694" w:rsidP="00BD0AF7">
      <w:pPr>
        <w:spacing w:after="0" w:line="240" w:lineRule="auto"/>
      </w:pPr>
      <w:r>
        <w:separator/>
      </w:r>
    </w:p>
  </w:footnote>
  <w:footnote w:type="continuationSeparator" w:id="0">
    <w:p w14:paraId="57F2A689" w14:textId="77777777" w:rsidR="00246694" w:rsidRDefault="00246694" w:rsidP="00BD0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52F4D" w14:textId="77777777" w:rsidR="00833A2B" w:rsidRDefault="00833A2B" w:rsidP="008B2742">
    <w:pPr>
      <w:pStyle w:val="Header"/>
    </w:pPr>
  </w:p>
  <w:p w14:paraId="1CF48C05" w14:textId="77777777" w:rsidR="00833A2B" w:rsidRDefault="00833A2B" w:rsidP="008B2742">
    <w:pPr>
      <w:pStyle w:val="Header"/>
    </w:pPr>
  </w:p>
  <w:p w14:paraId="6CAC56C8" w14:textId="77777777" w:rsidR="008D12CF" w:rsidRDefault="008D12CF" w:rsidP="008B2742">
    <w:pPr>
      <w:pStyle w:val="Header"/>
    </w:pPr>
  </w:p>
  <w:p w14:paraId="2A8A34FD" w14:textId="77777777" w:rsidR="008D12CF" w:rsidRDefault="008D12CF" w:rsidP="008B2742">
    <w:pPr>
      <w:pStyle w:val="Header"/>
    </w:pPr>
  </w:p>
  <w:p w14:paraId="131F8AFB" w14:textId="77777777" w:rsidR="008D12CF" w:rsidRDefault="008D12CF" w:rsidP="008B27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C2FA3" w14:textId="77777777" w:rsidR="008B2742" w:rsidRDefault="008B2742" w:rsidP="008B2742">
    <w:pPr>
      <w:pStyle w:val="Header"/>
    </w:pPr>
    <w:r w:rsidRPr="009D6BFA">
      <w:rPr>
        <w:highlight w:val="yellow"/>
      </w:rPr>
      <w:drawing>
        <wp:anchor distT="0" distB="0" distL="114300" distR="114300" simplePos="0" relativeHeight="251667456" behindDoc="1" locked="0" layoutInCell="1" allowOverlap="1" wp14:anchorId="00BC9DB0" wp14:editId="0FA937CA">
          <wp:simplePos x="0" y="0"/>
          <wp:positionH relativeFrom="column">
            <wp:posOffset>4799965</wp:posOffset>
          </wp:positionH>
          <wp:positionV relativeFrom="paragraph">
            <wp:posOffset>72390</wp:posOffset>
          </wp:positionV>
          <wp:extent cx="897255" cy="1332230"/>
          <wp:effectExtent l="0" t="0" r="0" b="1270"/>
          <wp:wrapTight wrapText="bothSides">
            <wp:wrapPolygon edited="0">
              <wp:start x="8713" y="0"/>
              <wp:lineTo x="6420" y="1853"/>
              <wp:lineTo x="5962" y="3398"/>
              <wp:lineTo x="6420" y="4942"/>
              <wp:lineTo x="3669" y="6486"/>
              <wp:lineTo x="0" y="9266"/>
              <wp:lineTo x="0" y="18532"/>
              <wp:lineTo x="1376" y="19767"/>
              <wp:lineTo x="5503" y="21312"/>
              <wp:lineTo x="5962" y="21312"/>
              <wp:lineTo x="15134" y="21312"/>
              <wp:lineTo x="15592" y="21312"/>
              <wp:lineTo x="19720" y="19767"/>
              <wp:lineTo x="21096" y="18532"/>
              <wp:lineTo x="21096" y="9266"/>
              <wp:lineTo x="17427" y="6486"/>
              <wp:lineTo x="15592" y="4015"/>
              <wp:lineTo x="14675" y="1853"/>
              <wp:lineTo x="12382" y="0"/>
              <wp:lineTo x="8713" y="0"/>
            </wp:wrapPolygon>
          </wp:wrapTight>
          <wp:docPr id="1508974773" name="Picture 4">
            <a:extLst xmlns:a="http://schemas.openxmlformats.org/drawingml/2006/main">
              <a:ext uri="{FF2B5EF4-FFF2-40B4-BE49-F238E27FC236}">
                <a16:creationId xmlns:a16="http://schemas.microsoft.com/office/drawing/2014/main" id="{155CF956-1671-49FF-670C-41F92394F62B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8974773" name="Picture 4">
                    <a:extLst>
                      <a:ext uri="{FF2B5EF4-FFF2-40B4-BE49-F238E27FC236}">
                        <a16:creationId xmlns:a16="http://schemas.microsoft.com/office/drawing/2014/main" id="{155CF956-1671-49FF-670C-41F92394F62B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7255" cy="1332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4C6CB6" w14:textId="77777777" w:rsidR="00BB5478" w:rsidRDefault="00BB5478" w:rsidP="008B2742">
    <w:pPr>
      <w:pStyle w:val="Header"/>
    </w:pPr>
  </w:p>
  <w:p w14:paraId="29F35C8F" w14:textId="77777777" w:rsidR="008B2742" w:rsidRDefault="008B2742" w:rsidP="008B2742">
    <w:pPr>
      <w:pStyle w:val="Header"/>
    </w:pPr>
  </w:p>
  <w:p w14:paraId="783296A3" w14:textId="77777777" w:rsidR="008B2742" w:rsidRDefault="008B2742" w:rsidP="008B27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D51AE4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B29C92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0C1A87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26D339C"/>
    <w:multiLevelType w:val="hybridMultilevel"/>
    <w:tmpl w:val="76E4AC94"/>
    <w:lvl w:ilvl="0" w:tplc="5942B51A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7512E"/>
    <w:multiLevelType w:val="hybridMultilevel"/>
    <w:tmpl w:val="C6AA1AC4"/>
    <w:lvl w:ilvl="0" w:tplc="34644A9E">
      <w:start w:val="1"/>
      <w:numFmt w:val="bullet"/>
      <w:pStyle w:val="BulletsLevel1"/>
      <w:lvlText w:val=""/>
      <w:lvlJc w:val="left"/>
      <w:pPr>
        <w:ind w:left="6597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22384"/>
    <w:multiLevelType w:val="hybridMultilevel"/>
    <w:tmpl w:val="7968FE42"/>
    <w:lvl w:ilvl="0" w:tplc="EFD8D788">
      <w:start w:val="1"/>
      <w:numFmt w:val="bullet"/>
      <w:pStyle w:val="Bullet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56D25"/>
    <w:multiLevelType w:val="hybridMultilevel"/>
    <w:tmpl w:val="BD06408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15E8"/>
    <w:multiLevelType w:val="hybridMultilevel"/>
    <w:tmpl w:val="2A3818D2"/>
    <w:lvl w:ilvl="0" w:tplc="A38A546C">
      <w:start w:val="1"/>
      <w:numFmt w:val="bullet"/>
      <w:pStyle w:val="BulletL3"/>
      <w:lvlText w:val="-"/>
      <w:lvlJc w:val="left"/>
      <w:pPr>
        <w:ind w:left="1778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9156A88"/>
    <w:multiLevelType w:val="multilevel"/>
    <w:tmpl w:val="E5D267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NumberlistL2"/>
      <w:lvlText w:val="%1.%2."/>
      <w:lvlJc w:val="left"/>
      <w:pPr>
        <w:ind w:left="792" w:hanging="432"/>
      </w:pPr>
    </w:lvl>
    <w:lvl w:ilvl="2">
      <w:start w:val="1"/>
      <w:numFmt w:val="decimal"/>
      <w:pStyle w:val="Numberlist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E1C1533"/>
    <w:multiLevelType w:val="multilevel"/>
    <w:tmpl w:val="F76A2AE0"/>
    <w:styleLink w:val="CurrentList1"/>
    <w:lvl w:ilvl="0">
      <w:start w:val="1"/>
      <w:numFmt w:val="bullet"/>
      <w:lvlText w:val=""/>
      <w:lvlJc w:val="left"/>
      <w:pPr>
        <w:ind w:left="121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10" w15:restartNumberingAfterBreak="0">
    <w:nsid w:val="5DC759FC"/>
    <w:multiLevelType w:val="multilevel"/>
    <w:tmpl w:val="8C1A68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66B58F7"/>
    <w:multiLevelType w:val="hybridMultilevel"/>
    <w:tmpl w:val="7F92A0EC"/>
    <w:lvl w:ilvl="0" w:tplc="1AB28324">
      <w:start w:val="1"/>
      <w:numFmt w:val="bullet"/>
      <w:pStyle w:val="BulletL2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66B86610"/>
    <w:multiLevelType w:val="multilevel"/>
    <w:tmpl w:val="86DC0ADA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7D062C7"/>
    <w:multiLevelType w:val="hybridMultilevel"/>
    <w:tmpl w:val="777A2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E07FEE"/>
    <w:multiLevelType w:val="hybridMultilevel"/>
    <w:tmpl w:val="C71636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781C02">
      <w:start w:val="1"/>
      <w:numFmt w:val="bullet"/>
      <w:pStyle w:val="Bulletlevel2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555ED5"/>
    <w:multiLevelType w:val="multilevel"/>
    <w:tmpl w:val="33ACC6A2"/>
    <w:lvl w:ilvl="0">
      <w:start w:val="1"/>
      <w:numFmt w:val="decimal"/>
      <w:pStyle w:val="NumberlistL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46643098">
    <w:abstractNumId w:val="4"/>
  </w:num>
  <w:num w:numId="2" w16cid:durableId="1971204888">
    <w:abstractNumId w:val="6"/>
  </w:num>
  <w:num w:numId="3" w16cid:durableId="589579785">
    <w:abstractNumId w:val="14"/>
  </w:num>
  <w:num w:numId="4" w16cid:durableId="396364326">
    <w:abstractNumId w:val="5"/>
  </w:num>
  <w:num w:numId="5" w16cid:durableId="18822700">
    <w:abstractNumId w:val="11"/>
  </w:num>
  <w:num w:numId="6" w16cid:durableId="90667290">
    <w:abstractNumId w:val="7"/>
  </w:num>
  <w:num w:numId="7" w16cid:durableId="948122419">
    <w:abstractNumId w:val="1"/>
  </w:num>
  <w:num w:numId="8" w16cid:durableId="1656833321">
    <w:abstractNumId w:val="12"/>
  </w:num>
  <w:num w:numId="9" w16cid:durableId="529490499">
    <w:abstractNumId w:val="0"/>
  </w:num>
  <w:num w:numId="10" w16cid:durableId="1380325260">
    <w:abstractNumId w:val="12"/>
  </w:num>
  <w:num w:numId="11" w16cid:durableId="1797407731">
    <w:abstractNumId w:val="2"/>
  </w:num>
  <w:num w:numId="12" w16cid:durableId="1597010386">
    <w:abstractNumId w:val="12"/>
  </w:num>
  <w:num w:numId="13" w16cid:durableId="1161774435">
    <w:abstractNumId w:val="15"/>
  </w:num>
  <w:num w:numId="14" w16cid:durableId="413205355">
    <w:abstractNumId w:val="8"/>
  </w:num>
  <w:num w:numId="15" w16cid:durableId="1140732817">
    <w:abstractNumId w:val="8"/>
  </w:num>
  <w:num w:numId="16" w16cid:durableId="1884638788">
    <w:abstractNumId w:val="3"/>
  </w:num>
  <w:num w:numId="17" w16cid:durableId="1872646494">
    <w:abstractNumId w:val="9"/>
  </w:num>
  <w:num w:numId="18" w16cid:durableId="13830974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1443204">
    <w:abstractNumId w:val="5"/>
  </w:num>
  <w:num w:numId="20" w16cid:durableId="437339017">
    <w:abstractNumId w:val="11"/>
  </w:num>
  <w:num w:numId="21" w16cid:durableId="847215184">
    <w:abstractNumId w:val="7"/>
  </w:num>
  <w:num w:numId="22" w16cid:durableId="420569356">
    <w:abstractNumId w:val="12"/>
  </w:num>
  <w:num w:numId="23" w16cid:durableId="1628470719">
    <w:abstractNumId w:val="10"/>
  </w:num>
  <w:num w:numId="24" w16cid:durableId="161090408">
    <w:abstractNumId w:val="10"/>
  </w:num>
  <w:num w:numId="25" w16cid:durableId="16381493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733"/>
    <w:rsid w:val="000067B6"/>
    <w:rsid w:val="00007F74"/>
    <w:rsid w:val="000114C6"/>
    <w:rsid w:val="00043209"/>
    <w:rsid w:val="000456F9"/>
    <w:rsid w:val="00051019"/>
    <w:rsid w:val="0005571D"/>
    <w:rsid w:val="00057D18"/>
    <w:rsid w:val="00064DCA"/>
    <w:rsid w:val="000745AE"/>
    <w:rsid w:val="00077506"/>
    <w:rsid w:val="000775A4"/>
    <w:rsid w:val="0008098E"/>
    <w:rsid w:val="000827D0"/>
    <w:rsid w:val="000A39B6"/>
    <w:rsid w:val="000A403C"/>
    <w:rsid w:val="000B0CD1"/>
    <w:rsid w:val="000B3096"/>
    <w:rsid w:val="000C0D79"/>
    <w:rsid w:val="000D05AD"/>
    <w:rsid w:val="000D2FAB"/>
    <w:rsid w:val="000D3AC9"/>
    <w:rsid w:val="000E6673"/>
    <w:rsid w:val="000F1309"/>
    <w:rsid w:val="000F37C9"/>
    <w:rsid w:val="000F44E9"/>
    <w:rsid w:val="000F4E9E"/>
    <w:rsid w:val="0010088B"/>
    <w:rsid w:val="00130F27"/>
    <w:rsid w:val="001314BC"/>
    <w:rsid w:val="00133A10"/>
    <w:rsid w:val="00151E71"/>
    <w:rsid w:val="00157A04"/>
    <w:rsid w:val="00163B0B"/>
    <w:rsid w:val="00164165"/>
    <w:rsid w:val="00166DE9"/>
    <w:rsid w:val="00171453"/>
    <w:rsid w:val="00174D11"/>
    <w:rsid w:val="00175D15"/>
    <w:rsid w:val="001843C3"/>
    <w:rsid w:val="0018475D"/>
    <w:rsid w:val="0019637A"/>
    <w:rsid w:val="001A22BB"/>
    <w:rsid w:val="001A38F1"/>
    <w:rsid w:val="001A71F1"/>
    <w:rsid w:val="001B5EE8"/>
    <w:rsid w:val="001D6BF9"/>
    <w:rsid w:val="001E37F0"/>
    <w:rsid w:val="001F0041"/>
    <w:rsid w:val="001F2058"/>
    <w:rsid w:val="00204939"/>
    <w:rsid w:val="00222B13"/>
    <w:rsid w:val="002239DE"/>
    <w:rsid w:val="002244D8"/>
    <w:rsid w:val="00246694"/>
    <w:rsid w:val="0024711E"/>
    <w:rsid w:val="00247D45"/>
    <w:rsid w:val="0025130E"/>
    <w:rsid w:val="0025255A"/>
    <w:rsid w:val="00255E0B"/>
    <w:rsid w:val="002623EA"/>
    <w:rsid w:val="00263226"/>
    <w:rsid w:val="0026444D"/>
    <w:rsid w:val="00271B86"/>
    <w:rsid w:val="00297F6C"/>
    <w:rsid w:val="002A6D53"/>
    <w:rsid w:val="002B3394"/>
    <w:rsid w:val="002B591E"/>
    <w:rsid w:val="002B6935"/>
    <w:rsid w:val="002C4409"/>
    <w:rsid w:val="002D12FB"/>
    <w:rsid w:val="002D7078"/>
    <w:rsid w:val="002E68B1"/>
    <w:rsid w:val="002F1D28"/>
    <w:rsid w:val="002F65D2"/>
    <w:rsid w:val="00321351"/>
    <w:rsid w:val="00321BEC"/>
    <w:rsid w:val="003246B4"/>
    <w:rsid w:val="00330C07"/>
    <w:rsid w:val="00333364"/>
    <w:rsid w:val="00335D4D"/>
    <w:rsid w:val="00336AA5"/>
    <w:rsid w:val="00341BCA"/>
    <w:rsid w:val="0034592B"/>
    <w:rsid w:val="00347D31"/>
    <w:rsid w:val="00353E0B"/>
    <w:rsid w:val="00364781"/>
    <w:rsid w:val="003704DF"/>
    <w:rsid w:val="003813E5"/>
    <w:rsid w:val="003A54FA"/>
    <w:rsid w:val="003B2586"/>
    <w:rsid w:val="003B440B"/>
    <w:rsid w:val="003C2FCE"/>
    <w:rsid w:val="003C5E53"/>
    <w:rsid w:val="003C79F5"/>
    <w:rsid w:val="003E5C04"/>
    <w:rsid w:val="003F3D58"/>
    <w:rsid w:val="00400087"/>
    <w:rsid w:val="00413DA8"/>
    <w:rsid w:val="0042056D"/>
    <w:rsid w:val="00421B3F"/>
    <w:rsid w:val="0042364B"/>
    <w:rsid w:val="0043270E"/>
    <w:rsid w:val="0043603E"/>
    <w:rsid w:val="0043635E"/>
    <w:rsid w:val="00442A57"/>
    <w:rsid w:val="004466F9"/>
    <w:rsid w:val="00447BD4"/>
    <w:rsid w:val="004506BA"/>
    <w:rsid w:val="004522E9"/>
    <w:rsid w:val="00464ECB"/>
    <w:rsid w:val="00465630"/>
    <w:rsid w:val="00465A32"/>
    <w:rsid w:val="00472F4C"/>
    <w:rsid w:val="00474DD5"/>
    <w:rsid w:val="0047653C"/>
    <w:rsid w:val="00480D07"/>
    <w:rsid w:val="00484576"/>
    <w:rsid w:val="00485E03"/>
    <w:rsid w:val="00491732"/>
    <w:rsid w:val="004C000F"/>
    <w:rsid w:val="004C07C9"/>
    <w:rsid w:val="004D1E00"/>
    <w:rsid w:val="004D202A"/>
    <w:rsid w:val="004D3811"/>
    <w:rsid w:val="004D7DE0"/>
    <w:rsid w:val="004F288C"/>
    <w:rsid w:val="005011E7"/>
    <w:rsid w:val="00512870"/>
    <w:rsid w:val="00517409"/>
    <w:rsid w:val="00530B09"/>
    <w:rsid w:val="00536C69"/>
    <w:rsid w:val="00540EB6"/>
    <w:rsid w:val="0054113D"/>
    <w:rsid w:val="00544E68"/>
    <w:rsid w:val="0054704A"/>
    <w:rsid w:val="005574F1"/>
    <w:rsid w:val="005604C7"/>
    <w:rsid w:val="00565D2E"/>
    <w:rsid w:val="0058187A"/>
    <w:rsid w:val="00582377"/>
    <w:rsid w:val="00587ADF"/>
    <w:rsid w:val="0059331B"/>
    <w:rsid w:val="00594BF7"/>
    <w:rsid w:val="00595017"/>
    <w:rsid w:val="005958D6"/>
    <w:rsid w:val="005961BB"/>
    <w:rsid w:val="005A1890"/>
    <w:rsid w:val="005A1905"/>
    <w:rsid w:val="005A2749"/>
    <w:rsid w:val="005A3664"/>
    <w:rsid w:val="005B3569"/>
    <w:rsid w:val="005B4E7B"/>
    <w:rsid w:val="005B69C6"/>
    <w:rsid w:val="005D1F05"/>
    <w:rsid w:val="005E093E"/>
    <w:rsid w:val="005E2690"/>
    <w:rsid w:val="005E7B09"/>
    <w:rsid w:val="005F0118"/>
    <w:rsid w:val="005F2CFF"/>
    <w:rsid w:val="00601C97"/>
    <w:rsid w:val="006042F1"/>
    <w:rsid w:val="0060684F"/>
    <w:rsid w:val="0061416D"/>
    <w:rsid w:val="00635C51"/>
    <w:rsid w:val="00637FFE"/>
    <w:rsid w:val="00650BBA"/>
    <w:rsid w:val="00652A12"/>
    <w:rsid w:val="00652B9D"/>
    <w:rsid w:val="00653335"/>
    <w:rsid w:val="00655E65"/>
    <w:rsid w:val="006606A4"/>
    <w:rsid w:val="006617AD"/>
    <w:rsid w:val="00663B53"/>
    <w:rsid w:val="006653CD"/>
    <w:rsid w:val="00665431"/>
    <w:rsid w:val="00676945"/>
    <w:rsid w:val="006812E7"/>
    <w:rsid w:val="006A3848"/>
    <w:rsid w:val="006B4786"/>
    <w:rsid w:val="006B5FB0"/>
    <w:rsid w:val="006C05C9"/>
    <w:rsid w:val="006C21EE"/>
    <w:rsid w:val="006C2BAA"/>
    <w:rsid w:val="006D018B"/>
    <w:rsid w:val="006D1321"/>
    <w:rsid w:val="006D16A3"/>
    <w:rsid w:val="006E2D6C"/>
    <w:rsid w:val="006E36D1"/>
    <w:rsid w:val="006E6FA2"/>
    <w:rsid w:val="006E71F6"/>
    <w:rsid w:val="00703404"/>
    <w:rsid w:val="00706A5C"/>
    <w:rsid w:val="00714DC6"/>
    <w:rsid w:val="00715EF8"/>
    <w:rsid w:val="00727299"/>
    <w:rsid w:val="00731FB0"/>
    <w:rsid w:val="00740C39"/>
    <w:rsid w:val="0074239C"/>
    <w:rsid w:val="00760F9A"/>
    <w:rsid w:val="0076227A"/>
    <w:rsid w:val="007703DA"/>
    <w:rsid w:val="00773373"/>
    <w:rsid w:val="00774FCA"/>
    <w:rsid w:val="0078124B"/>
    <w:rsid w:val="00781449"/>
    <w:rsid w:val="0078504B"/>
    <w:rsid w:val="0078737C"/>
    <w:rsid w:val="00787900"/>
    <w:rsid w:val="007A4530"/>
    <w:rsid w:val="007B4BA9"/>
    <w:rsid w:val="007B4C39"/>
    <w:rsid w:val="007B604E"/>
    <w:rsid w:val="007B7A4B"/>
    <w:rsid w:val="007C2716"/>
    <w:rsid w:val="007D59DD"/>
    <w:rsid w:val="007E362B"/>
    <w:rsid w:val="007E4637"/>
    <w:rsid w:val="007E4689"/>
    <w:rsid w:val="007E4A97"/>
    <w:rsid w:val="007F761D"/>
    <w:rsid w:val="0080654B"/>
    <w:rsid w:val="0081120A"/>
    <w:rsid w:val="00821488"/>
    <w:rsid w:val="0082562E"/>
    <w:rsid w:val="00827A10"/>
    <w:rsid w:val="00827F58"/>
    <w:rsid w:val="00830E84"/>
    <w:rsid w:val="0083141A"/>
    <w:rsid w:val="00833A2B"/>
    <w:rsid w:val="00844BE6"/>
    <w:rsid w:val="0085025F"/>
    <w:rsid w:val="00852DBD"/>
    <w:rsid w:val="00853537"/>
    <w:rsid w:val="0085582D"/>
    <w:rsid w:val="0086711A"/>
    <w:rsid w:val="0087189C"/>
    <w:rsid w:val="00873F2A"/>
    <w:rsid w:val="0088693F"/>
    <w:rsid w:val="00887C5E"/>
    <w:rsid w:val="00891E13"/>
    <w:rsid w:val="008A432E"/>
    <w:rsid w:val="008A632D"/>
    <w:rsid w:val="008A77D9"/>
    <w:rsid w:val="008B2742"/>
    <w:rsid w:val="008B27D6"/>
    <w:rsid w:val="008B4B61"/>
    <w:rsid w:val="008C0033"/>
    <w:rsid w:val="008C5385"/>
    <w:rsid w:val="008C53F1"/>
    <w:rsid w:val="008D12CF"/>
    <w:rsid w:val="008E090E"/>
    <w:rsid w:val="008E163A"/>
    <w:rsid w:val="008E40F0"/>
    <w:rsid w:val="008F05B0"/>
    <w:rsid w:val="008F2D2F"/>
    <w:rsid w:val="008F311F"/>
    <w:rsid w:val="008F601E"/>
    <w:rsid w:val="008F7316"/>
    <w:rsid w:val="00900588"/>
    <w:rsid w:val="00904EFB"/>
    <w:rsid w:val="0091427A"/>
    <w:rsid w:val="009259A7"/>
    <w:rsid w:val="00927F50"/>
    <w:rsid w:val="00933E4C"/>
    <w:rsid w:val="009423EC"/>
    <w:rsid w:val="00945CE8"/>
    <w:rsid w:val="00950DB8"/>
    <w:rsid w:val="00951DE8"/>
    <w:rsid w:val="00952DC6"/>
    <w:rsid w:val="00952E97"/>
    <w:rsid w:val="00961773"/>
    <w:rsid w:val="009720CE"/>
    <w:rsid w:val="00975293"/>
    <w:rsid w:val="00981D53"/>
    <w:rsid w:val="0098534B"/>
    <w:rsid w:val="0099010C"/>
    <w:rsid w:val="00990420"/>
    <w:rsid w:val="00996D62"/>
    <w:rsid w:val="009B78D1"/>
    <w:rsid w:val="009C240F"/>
    <w:rsid w:val="009D16D1"/>
    <w:rsid w:val="009D18A2"/>
    <w:rsid w:val="009D3DA6"/>
    <w:rsid w:val="009D4961"/>
    <w:rsid w:val="009D6BFA"/>
    <w:rsid w:val="009E6E76"/>
    <w:rsid w:val="009F0C39"/>
    <w:rsid w:val="00A15A4C"/>
    <w:rsid w:val="00A24A18"/>
    <w:rsid w:val="00A2645B"/>
    <w:rsid w:val="00A2725B"/>
    <w:rsid w:val="00A31B9D"/>
    <w:rsid w:val="00A6058A"/>
    <w:rsid w:val="00A63F98"/>
    <w:rsid w:val="00A71483"/>
    <w:rsid w:val="00A74C69"/>
    <w:rsid w:val="00A832EB"/>
    <w:rsid w:val="00A83DD9"/>
    <w:rsid w:val="00A948BA"/>
    <w:rsid w:val="00A96A6F"/>
    <w:rsid w:val="00AA10B4"/>
    <w:rsid w:val="00AB02D1"/>
    <w:rsid w:val="00AB08AB"/>
    <w:rsid w:val="00AB0D81"/>
    <w:rsid w:val="00AB3F5E"/>
    <w:rsid w:val="00AC5A51"/>
    <w:rsid w:val="00AD1270"/>
    <w:rsid w:val="00AD4C3B"/>
    <w:rsid w:val="00AD6580"/>
    <w:rsid w:val="00AE18EF"/>
    <w:rsid w:val="00AE1FF4"/>
    <w:rsid w:val="00AF0997"/>
    <w:rsid w:val="00AF294A"/>
    <w:rsid w:val="00B07D39"/>
    <w:rsid w:val="00B07EBE"/>
    <w:rsid w:val="00B100B2"/>
    <w:rsid w:val="00B2209C"/>
    <w:rsid w:val="00B33B13"/>
    <w:rsid w:val="00B500C9"/>
    <w:rsid w:val="00B52137"/>
    <w:rsid w:val="00B63B95"/>
    <w:rsid w:val="00B64E6D"/>
    <w:rsid w:val="00B67B16"/>
    <w:rsid w:val="00B70C27"/>
    <w:rsid w:val="00B71DAB"/>
    <w:rsid w:val="00B77468"/>
    <w:rsid w:val="00B808AB"/>
    <w:rsid w:val="00B90D66"/>
    <w:rsid w:val="00B95C38"/>
    <w:rsid w:val="00BA180B"/>
    <w:rsid w:val="00BB5478"/>
    <w:rsid w:val="00BC5D92"/>
    <w:rsid w:val="00BD0AF7"/>
    <w:rsid w:val="00BD6009"/>
    <w:rsid w:val="00BE19EC"/>
    <w:rsid w:val="00BE1C00"/>
    <w:rsid w:val="00BF129F"/>
    <w:rsid w:val="00C01405"/>
    <w:rsid w:val="00C03F27"/>
    <w:rsid w:val="00C05418"/>
    <w:rsid w:val="00C13168"/>
    <w:rsid w:val="00C150B3"/>
    <w:rsid w:val="00C40B26"/>
    <w:rsid w:val="00C41A7D"/>
    <w:rsid w:val="00C43029"/>
    <w:rsid w:val="00C44E2D"/>
    <w:rsid w:val="00C54EF9"/>
    <w:rsid w:val="00C6020A"/>
    <w:rsid w:val="00C90198"/>
    <w:rsid w:val="00C90DD4"/>
    <w:rsid w:val="00CB2738"/>
    <w:rsid w:val="00CC4A79"/>
    <w:rsid w:val="00CC59AA"/>
    <w:rsid w:val="00CC654D"/>
    <w:rsid w:val="00CC7EF7"/>
    <w:rsid w:val="00CE08C5"/>
    <w:rsid w:val="00CE4F1A"/>
    <w:rsid w:val="00CF5D40"/>
    <w:rsid w:val="00D009B3"/>
    <w:rsid w:val="00D0537D"/>
    <w:rsid w:val="00D05EC8"/>
    <w:rsid w:val="00D12381"/>
    <w:rsid w:val="00D144FC"/>
    <w:rsid w:val="00D17449"/>
    <w:rsid w:val="00D21481"/>
    <w:rsid w:val="00D25296"/>
    <w:rsid w:val="00D34D87"/>
    <w:rsid w:val="00D350B4"/>
    <w:rsid w:val="00D4032D"/>
    <w:rsid w:val="00D44609"/>
    <w:rsid w:val="00D54E1E"/>
    <w:rsid w:val="00D56CB0"/>
    <w:rsid w:val="00D61168"/>
    <w:rsid w:val="00D732E3"/>
    <w:rsid w:val="00D81494"/>
    <w:rsid w:val="00D8250F"/>
    <w:rsid w:val="00D9230B"/>
    <w:rsid w:val="00D96C93"/>
    <w:rsid w:val="00DA6B55"/>
    <w:rsid w:val="00DB20FE"/>
    <w:rsid w:val="00DB3404"/>
    <w:rsid w:val="00DC385D"/>
    <w:rsid w:val="00DD0D3B"/>
    <w:rsid w:val="00DD695D"/>
    <w:rsid w:val="00DE0118"/>
    <w:rsid w:val="00DE2B04"/>
    <w:rsid w:val="00E051F2"/>
    <w:rsid w:val="00E169C2"/>
    <w:rsid w:val="00E16BF4"/>
    <w:rsid w:val="00E402D7"/>
    <w:rsid w:val="00E43D09"/>
    <w:rsid w:val="00E519EC"/>
    <w:rsid w:val="00E546C7"/>
    <w:rsid w:val="00E563CC"/>
    <w:rsid w:val="00E62838"/>
    <w:rsid w:val="00E63C0D"/>
    <w:rsid w:val="00E64AC4"/>
    <w:rsid w:val="00E65FE5"/>
    <w:rsid w:val="00E804D0"/>
    <w:rsid w:val="00E80AE7"/>
    <w:rsid w:val="00EA5612"/>
    <w:rsid w:val="00EA5733"/>
    <w:rsid w:val="00EB0618"/>
    <w:rsid w:val="00EC06B7"/>
    <w:rsid w:val="00EC7EE2"/>
    <w:rsid w:val="00ED2BB3"/>
    <w:rsid w:val="00ED5267"/>
    <w:rsid w:val="00EE2351"/>
    <w:rsid w:val="00EE3970"/>
    <w:rsid w:val="00EE3F8B"/>
    <w:rsid w:val="00EF37DF"/>
    <w:rsid w:val="00F00159"/>
    <w:rsid w:val="00F02454"/>
    <w:rsid w:val="00F1057A"/>
    <w:rsid w:val="00F14D3B"/>
    <w:rsid w:val="00F15437"/>
    <w:rsid w:val="00F15EBB"/>
    <w:rsid w:val="00F16B4E"/>
    <w:rsid w:val="00F33ECD"/>
    <w:rsid w:val="00F3699F"/>
    <w:rsid w:val="00F40940"/>
    <w:rsid w:val="00F513FA"/>
    <w:rsid w:val="00F54AEA"/>
    <w:rsid w:val="00F633BA"/>
    <w:rsid w:val="00F7716E"/>
    <w:rsid w:val="00F824A6"/>
    <w:rsid w:val="00F9777C"/>
    <w:rsid w:val="00FA0AA8"/>
    <w:rsid w:val="00FA4ECF"/>
    <w:rsid w:val="00FA7DB1"/>
    <w:rsid w:val="00FB2A98"/>
    <w:rsid w:val="00FB75FE"/>
    <w:rsid w:val="00FC09A7"/>
    <w:rsid w:val="00FE3A40"/>
    <w:rsid w:val="00FE6EA6"/>
    <w:rsid w:val="00FF06FB"/>
    <w:rsid w:val="00FF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B19E5"/>
  <w15:chartTrackingRefBased/>
  <w15:docId w15:val="{2D026DA6-FBA8-4A38-9BA1-F3D972B1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4" w:unhideWhenUsed="1" w:qFormat="1"/>
    <w:lsdException w:name="List Number 3" w:semiHidden="1" w:uiPriority="4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4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12 pt RECOMMENDED"/>
    <w:qFormat/>
    <w:rsid w:val="005574F1"/>
    <w:pPr>
      <w:spacing w:after="120" w:line="264" w:lineRule="auto"/>
    </w:pPr>
    <w:rPr>
      <w:color w:val="1A1A1A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D7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E16F1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D79"/>
    <w:pPr>
      <w:keepNext/>
      <w:keepLines/>
      <w:spacing w:before="240" w:line="240" w:lineRule="auto"/>
      <w:jc w:val="both"/>
      <w:outlineLvl w:val="1"/>
    </w:pPr>
    <w:rPr>
      <w:rFonts w:ascii="Arial" w:eastAsiaTheme="majorEastAsia" w:hAnsi="Arial" w:cs="Arial"/>
      <w:b/>
      <w:color w:val="0078AA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D79"/>
    <w:pPr>
      <w:keepNext/>
      <w:keepLines/>
      <w:spacing w:before="240" w:line="240" w:lineRule="auto"/>
      <w:outlineLvl w:val="2"/>
    </w:pPr>
    <w:rPr>
      <w:rFonts w:asciiTheme="majorHAnsi" w:eastAsiaTheme="majorEastAsia" w:hAnsiTheme="majorHAnsi" w:cstheme="majorBidi"/>
      <w:bCs/>
      <w:color w:val="0078AA"/>
      <w:sz w:val="30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C0D79"/>
    <w:pPr>
      <w:keepNext/>
      <w:keepLines/>
      <w:spacing w:before="240" w:line="240" w:lineRule="auto"/>
      <w:outlineLvl w:val="3"/>
    </w:pPr>
    <w:rPr>
      <w:rFonts w:asciiTheme="majorHAnsi" w:eastAsiaTheme="majorEastAsia" w:hAnsiTheme="majorHAnsi" w:cstheme="majorBidi"/>
      <w:b/>
      <w:iCs/>
      <w:color w:val="4C565C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33A2B"/>
    <w:pPr>
      <w:keepNext/>
      <w:keepLines/>
      <w:spacing w:before="240" w:line="240" w:lineRule="auto"/>
      <w:outlineLvl w:val="4"/>
    </w:pPr>
    <w:rPr>
      <w:rFonts w:asciiTheme="majorHAnsi" w:eastAsiaTheme="majorEastAsia" w:hAnsiTheme="majorHAnsi" w:cstheme="majorBidi"/>
      <w:b/>
      <w:color w:val="4C565C"/>
      <w:szCs w:val="24"/>
    </w:rPr>
  </w:style>
  <w:style w:type="paragraph" w:styleId="Heading6">
    <w:name w:val="heading 6"/>
    <w:aliases w:val="Table Name"/>
    <w:basedOn w:val="Normal"/>
    <w:next w:val="Normal"/>
    <w:link w:val="Heading6Char"/>
    <w:autoRedefine/>
    <w:unhideWhenUsed/>
    <w:qFormat/>
    <w:rsid w:val="005574F1"/>
    <w:pPr>
      <w:keepNext/>
      <w:keepLines/>
      <w:spacing w:before="240" w:line="312" w:lineRule="auto"/>
      <w:outlineLvl w:val="5"/>
    </w:pPr>
    <w:rPr>
      <w:rFonts w:asciiTheme="majorHAnsi" w:eastAsiaTheme="majorEastAsia" w:hAnsiTheme="majorHAnsi" w:cstheme="majorBidi"/>
      <w:b/>
      <w:color w:val="4C565C"/>
    </w:rPr>
  </w:style>
  <w:style w:type="paragraph" w:styleId="Heading7">
    <w:name w:val="heading 7"/>
    <w:aliases w:val="Do not use1"/>
    <w:basedOn w:val="Normal"/>
    <w:next w:val="Normal"/>
    <w:link w:val="Heading7Char"/>
    <w:uiPriority w:val="9"/>
    <w:unhideWhenUsed/>
    <w:rsid w:val="00B07EBE"/>
    <w:pPr>
      <w:keepNext/>
      <w:keepLines/>
      <w:spacing w:before="120"/>
      <w:outlineLvl w:val="6"/>
    </w:pPr>
    <w:rPr>
      <w:rFonts w:asciiTheme="majorHAnsi" w:eastAsiaTheme="majorEastAsia" w:hAnsiTheme="majorHAnsi" w:cstheme="majorBidi"/>
      <w:b/>
      <w:iCs/>
      <w:color w:val="0D0D0D" w:themeColor="accent1" w:themeShade="80"/>
    </w:rPr>
  </w:style>
  <w:style w:type="paragraph" w:styleId="Heading8">
    <w:name w:val="heading 8"/>
    <w:aliases w:val="Do not use2"/>
    <w:basedOn w:val="Normal"/>
    <w:next w:val="Normal"/>
    <w:link w:val="Heading8Char"/>
    <w:uiPriority w:val="9"/>
    <w:unhideWhenUsed/>
    <w:rsid w:val="00B07EBE"/>
    <w:pPr>
      <w:keepNext/>
      <w:keepLines/>
      <w:spacing w:before="120"/>
      <w:outlineLvl w:val="7"/>
    </w:pPr>
    <w:rPr>
      <w:rFonts w:asciiTheme="majorHAnsi" w:eastAsiaTheme="majorEastAsia" w:hAnsiTheme="majorHAnsi" w:cstheme="majorBidi"/>
      <w:b/>
      <w:color w:val="0D0D0D" w:themeColor="accent1" w:themeShade="80"/>
      <w:szCs w:val="21"/>
    </w:rPr>
  </w:style>
  <w:style w:type="paragraph" w:styleId="Heading9">
    <w:name w:val="heading 9"/>
    <w:aliases w:val="Do not use3"/>
    <w:basedOn w:val="Normal"/>
    <w:next w:val="Normal"/>
    <w:link w:val="Heading9Char"/>
    <w:uiPriority w:val="9"/>
    <w:unhideWhenUsed/>
    <w:rsid w:val="007E46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D0D0D" w:themeColor="accent1" w:themeShade="80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635C51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3664"/>
    <w:pPr>
      <w:spacing w:before="240" w:after="240" w:line="240" w:lineRule="auto"/>
    </w:pPr>
    <w:rPr>
      <w:rFonts w:asciiTheme="majorHAnsi" w:eastAsiaTheme="majorEastAsia" w:hAnsiTheme="majorHAnsi" w:cstheme="majorBidi"/>
      <w:b/>
      <w:color w:val="0078AA"/>
      <w:spacing w:val="-10"/>
      <w:kern w:val="28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sid w:val="005A3664"/>
    <w:rPr>
      <w:rFonts w:asciiTheme="majorHAnsi" w:eastAsiaTheme="majorEastAsia" w:hAnsiTheme="majorHAnsi" w:cstheme="majorBidi"/>
      <w:b/>
      <w:color w:val="0078AA"/>
      <w:spacing w:val="-10"/>
      <w:kern w:val="28"/>
      <w:sz w:val="64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D79"/>
    <w:pPr>
      <w:numPr>
        <w:ilvl w:val="1"/>
      </w:numPr>
    </w:pPr>
    <w:rPr>
      <w:rFonts w:eastAsiaTheme="minorEastAsia"/>
      <w:b/>
      <w:color w:val="0078AA"/>
      <w:sz w:val="44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C0D79"/>
    <w:rPr>
      <w:rFonts w:eastAsiaTheme="minorEastAsia"/>
      <w:b/>
      <w:color w:val="0078AA"/>
      <w:sz w:val="44"/>
      <w:szCs w:val="36"/>
    </w:rPr>
  </w:style>
  <w:style w:type="paragraph" w:styleId="NoSpacing">
    <w:name w:val="No Spacing"/>
    <w:aliases w:val="Intro text"/>
    <w:uiPriority w:val="1"/>
    <w:qFormat/>
    <w:rsid w:val="007E4689"/>
    <w:pPr>
      <w:spacing w:before="120" w:after="240" w:line="240" w:lineRule="auto"/>
    </w:pPr>
    <w:rPr>
      <w:color w:val="1A1A1A" w:themeColor="text1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0C0D79"/>
    <w:rPr>
      <w:rFonts w:asciiTheme="majorHAnsi" w:eastAsiaTheme="majorEastAsia" w:hAnsiTheme="majorHAnsi" w:cstheme="majorBidi"/>
      <w:b/>
      <w:color w:val="E16F10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C0D79"/>
    <w:rPr>
      <w:rFonts w:ascii="Arial" w:eastAsiaTheme="majorEastAsia" w:hAnsi="Arial" w:cs="Arial"/>
      <w:b/>
      <w:color w:val="0078AA"/>
      <w:sz w:val="32"/>
    </w:rPr>
  </w:style>
  <w:style w:type="paragraph" w:styleId="Caption">
    <w:name w:val="caption"/>
    <w:basedOn w:val="Normal"/>
    <w:next w:val="Normal"/>
    <w:uiPriority w:val="35"/>
    <w:unhideWhenUsed/>
    <w:qFormat/>
    <w:rsid w:val="006A3848"/>
    <w:pPr>
      <w:spacing w:line="240" w:lineRule="auto"/>
    </w:pPr>
    <w:rPr>
      <w:b/>
      <w:bCs/>
      <w:iCs/>
      <w:sz w:val="18"/>
      <w:szCs w:val="18"/>
    </w:rPr>
  </w:style>
  <w:style w:type="paragraph" w:customStyle="1" w:styleId="BulletsLevel1">
    <w:name w:val="Bullets Level 1"/>
    <w:basedOn w:val="Normal"/>
    <w:link w:val="BulletsLevel1Char"/>
    <w:qFormat/>
    <w:rsid w:val="00512870"/>
    <w:pPr>
      <w:numPr>
        <w:numId w:val="1"/>
      </w:numPr>
      <w:spacing w:after="40"/>
      <w:ind w:left="720"/>
      <w:contextualSpacing/>
    </w:pPr>
  </w:style>
  <w:style w:type="table" w:styleId="TableGrid">
    <w:name w:val="Table Grid"/>
    <w:basedOn w:val="TableNormal"/>
    <w:uiPriority w:val="39"/>
    <w:rsid w:val="007E4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sLevel1Char">
    <w:name w:val="Bullets Level 1 Char"/>
    <w:basedOn w:val="DefaultParagraphFont"/>
    <w:link w:val="BulletsLevel1"/>
    <w:rsid w:val="00512870"/>
    <w:rPr>
      <w:color w:val="1A1A1A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C0D79"/>
    <w:rPr>
      <w:rFonts w:asciiTheme="majorHAnsi" w:eastAsiaTheme="majorEastAsia" w:hAnsiTheme="majorHAnsi" w:cstheme="majorBidi"/>
      <w:bCs/>
      <w:color w:val="0078AA"/>
      <w:sz w:val="30"/>
      <w:szCs w:val="30"/>
    </w:rPr>
  </w:style>
  <w:style w:type="character" w:customStyle="1" w:styleId="Heading6Char">
    <w:name w:val="Heading 6 Char"/>
    <w:aliases w:val="Table Name Char"/>
    <w:basedOn w:val="DefaultParagraphFont"/>
    <w:link w:val="Heading6"/>
    <w:rsid w:val="005574F1"/>
    <w:rPr>
      <w:rFonts w:asciiTheme="majorHAnsi" w:eastAsiaTheme="majorEastAsia" w:hAnsiTheme="majorHAnsi" w:cstheme="majorBidi"/>
      <w:b/>
      <w:color w:val="4C565C"/>
      <w:sz w:val="24"/>
    </w:rPr>
  </w:style>
  <w:style w:type="table" w:styleId="GridTable4">
    <w:name w:val="Grid Table 4"/>
    <w:basedOn w:val="TableNormal"/>
    <w:uiPriority w:val="49"/>
    <w:rsid w:val="007E4689"/>
    <w:pPr>
      <w:spacing w:after="0" w:line="240" w:lineRule="auto"/>
    </w:p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1A1A" w:themeColor="text1"/>
          <w:left w:val="single" w:sz="4" w:space="0" w:color="1A1A1A" w:themeColor="text1"/>
          <w:bottom w:val="single" w:sz="4" w:space="0" w:color="1A1A1A" w:themeColor="text1"/>
          <w:right w:val="single" w:sz="4" w:space="0" w:color="1A1A1A" w:themeColor="text1"/>
          <w:insideH w:val="nil"/>
          <w:insideV w:val="nil"/>
        </w:tcBorders>
        <w:shd w:val="clear" w:color="auto" w:fill="1A1A1A" w:themeFill="text1"/>
      </w:tcPr>
    </w:tblStylePr>
    <w:tblStylePr w:type="lastRow">
      <w:rPr>
        <w:b/>
        <w:bCs/>
      </w:rPr>
      <w:tblPr/>
      <w:tcPr>
        <w:tcBorders>
          <w:top w:val="double" w:sz="4" w:space="0" w:color="1A1A1A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paragraph" w:customStyle="1" w:styleId="Bulletlevel2">
    <w:name w:val="Bullet level 2"/>
    <w:basedOn w:val="BulletsLevel1"/>
    <w:link w:val="Bulletlevel2Char"/>
    <w:rsid w:val="002B3394"/>
    <w:pPr>
      <w:numPr>
        <w:ilvl w:val="1"/>
        <w:numId w:val="3"/>
      </w:numPr>
      <w:ind w:left="1135" w:hanging="284"/>
    </w:pPr>
  </w:style>
  <w:style w:type="character" w:customStyle="1" w:styleId="Bulletlevel2Char">
    <w:name w:val="Bullet level 2 Char"/>
    <w:basedOn w:val="BulletsLevel1Char"/>
    <w:link w:val="Bulletlevel2"/>
    <w:rsid w:val="002B3394"/>
    <w:rPr>
      <w:color w:val="1A1A1A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C0D79"/>
    <w:rPr>
      <w:rFonts w:asciiTheme="majorHAnsi" w:eastAsiaTheme="majorEastAsia" w:hAnsiTheme="majorHAnsi" w:cstheme="majorBidi"/>
      <w:b/>
      <w:iCs/>
      <w:color w:val="4C565C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33A2B"/>
    <w:rPr>
      <w:rFonts w:asciiTheme="majorHAnsi" w:eastAsiaTheme="majorEastAsia" w:hAnsiTheme="majorHAnsi" w:cstheme="majorBidi"/>
      <w:b/>
      <w:color w:val="4C565C"/>
      <w:sz w:val="24"/>
      <w:szCs w:val="24"/>
    </w:rPr>
  </w:style>
  <w:style w:type="character" w:styleId="SubtleReference">
    <w:name w:val="Subtle Reference"/>
    <w:basedOn w:val="DefaultParagraphFont"/>
    <w:uiPriority w:val="31"/>
    <w:rsid w:val="007E4689"/>
    <w:rPr>
      <w:rFonts w:asciiTheme="minorHAnsi" w:hAnsiTheme="minorHAnsi"/>
      <w:smallCaps/>
      <w:color w:val="37393B" w:themeColor="background2" w:themeShade="40"/>
      <w:sz w:val="24"/>
    </w:rPr>
  </w:style>
  <w:style w:type="paragraph" w:customStyle="1" w:styleId="Tableheadingwhite">
    <w:name w:val="Table heading white"/>
    <w:basedOn w:val="Normal"/>
    <w:link w:val="TableheadingwhiteChar"/>
    <w:autoRedefine/>
    <w:qFormat/>
    <w:rsid w:val="007E4689"/>
    <w:pPr>
      <w:spacing w:after="40" w:line="240" w:lineRule="auto"/>
    </w:pPr>
    <w:rPr>
      <w:rFonts w:asciiTheme="majorHAnsi" w:hAnsiTheme="majorHAnsi"/>
      <w:b/>
      <w:bCs/>
      <w:color w:val="FFFFFF" w:themeColor="background1"/>
      <w:sz w:val="20"/>
    </w:rPr>
  </w:style>
  <w:style w:type="character" w:customStyle="1" w:styleId="TableheadingwhiteChar">
    <w:name w:val="Table heading white Char"/>
    <w:basedOn w:val="DefaultParagraphFont"/>
    <w:link w:val="Tableheadingwhite"/>
    <w:rsid w:val="007E4689"/>
    <w:rPr>
      <w:rFonts w:asciiTheme="majorHAnsi" w:hAnsiTheme="majorHAnsi"/>
      <w:b/>
      <w:bCs/>
      <w:color w:val="FFFFFF" w:themeColor="background1"/>
      <w:sz w:val="20"/>
    </w:rPr>
  </w:style>
  <w:style w:type="paragraph" w:customStyle="1" w:styleId="Tablecopy">
    <w:name w:val="Table copy"/>
    <w:next w:val="Normal"/>
    <w:link w:val="TablecopyChar"/>
    <w:autoRedefine/>
    <w:qFormat/>
    <w:rsid w:val="00F9777C"/>
    <w:pPr>
      <w:spacing w:after="40" w:line="240" w:lineRule="auto"/>
    </w:pPr>
    <w:rPr>
      <w:b/>
      <w:bCs/>
      <w:color w:val="1A1A1A" w:themeColor="text1"/>
      <w:sz w:val="20"/>
    </w:rPr>
  </w:style>
  <w:style w:type="character" w:customStyle="1" w:styleId="TablecopyChar">
    <w:name w:val="Table copy Char"/>
    <w:basedOn w:val="DefaultParagraphFont"/>
    <w:link w:val="Tablecopy"/>
    <w:rsid w:val="00F9777C"/>
    <w:rPr>
      <w:b/>
      <w:bCs/>
      <w:color w:val="1A1A1A" w:themeColor="text1"/>
      <w:sz w:val="20"/>
    </w:rPr>
  </w:style>
  <w:style w:type="paragraph" w:styleId="Header">
    <w:name w:val="header"/>
    <w:link w:val="HeaderChar"/>
    <w:autoRedefine/>
    <w:uiPriority w:val="99"/>
    <w:unhideWhenUsed/>
    <w:qFormat/>
    <w:rsid w:val="008B2742"/>
    <w:pPr>
      <w:tabs>
        <w:tab w:val="center" w:pos="4513"/>
        <w:tab w:val="right" w:pos="9026"/>
      </w:tabs>
      <w:spacing w:after="0" w:line="240" w:lineRule="auto"/>
      <w:jc w:val="right"/>
    </w:pPr>
    <w:rPr>
      <w:noProof/>
      <w:color w:val="0078AA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8B2742"/>
    <w:rPr>
      <w:noProof/>
      <w:color w:val="0078AA"/>
      <w:sz w:val="16"/>
    </w:rPr>
  </w:style>
  <w:style w:type="paragraph" w:styleId="Footer">
    <w:name w:val="footer"/>
    <w:basedOn w:val="Normal"/>
    <w:link w:val="FooterChar"/>
    <w:uiPriority w:val="99"/>
    <w:unhideWhenUsed/>
    <w:qFormat/>
    <w:rsid w:val="00833A2B"/>
    <w:pPr>
      <w:tabs>
        <w:tab w:val="center" w:pos="4513"/>
        <w:tab w:val="right" w:pos="9026"/>
      </w:tabs>
      <w:spacing w:after="0" w:line="240" w:lineRule="auto"/>
    </w:pPr>
    <w:rPr>
      <w:b/>
      <w:bCs/>
      <w:color w:val="4C565C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33A2B"/>
    <w:rPr>
      <w:b/>
      <w:bCs/>
      <w:color w:val="4C565C"/>
      <w:sz w:val="20"/>
      <w:szCs w:val="20"/>
    </w:rPr>
  </w:style>
  <w:style w:type="paragraph" w:styleId="TOC1">
    <w:name w:val="toc 1"/>
    <w:basedOn w:val="Normal"/>
    <w:next w:val="Normal"/>
    <w:uiPriority w:val="39"/>
    <w:unhideWhenUsed/>
    <w:qFormat/>
    <w:rsid w:val="007E4689"/>
  </w:style>
  <w:style w:type="paragraph" w:styleId="TOC2">
    <w:name w:val="toc 2"/>
    <w:next w:val="Normal"/>
    <w:autoRedefine/>
    <w:uiPriority w:val="39"/>
    <w:unhideWhenUsed/>
    <w:rsid w:val="007E4689"/>
    <w:pPr>
      <w:spacing w:after="120" w:line="312" w:lineRule="auto"/>
      <w:ind w:left="284"/>
    </w:pPr>
    <w:rPr>
      <w:color w:val="1A1A1A" w:themeColor="text1"/>
      <w:sz w:val="24"/>
    </w:rPr>
  </w:style>
  <w:style w:type="paragraph" w:styleId="TOC3">
    <w:name w:val="toc 3"/>
    <w:next w:val="Normal"/>
    <w:autoRedefine/>
    <w:uiPriority w:val="39"/>
    <w:unhideWhenUsed/>
    <w:rsid w:val="007E4689"/>
    <w:pPr>
      <w:spacing w:after="120" w:line="312" w:lineRule="auto"/>
      <w:ind w:left="567"/>
    </w:pPr>
    <w:rPr>
      <w:color w:val="1A1A1A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7E4689"/>
    <w:rPr>
      <w:color w:val="0D0D0D" w:themeColor="accent1" w:themeShade="80"/>
      <w:u w:val="single"/>
    </w:rPr>
  </w:style>
  <w:style w:type="character" w:styleId="BookTitle">
    <w:name w:val="Book Title"/>
    <w:basedOn w:val="DefaultParagraphFont"/>
    <w:uiPriority w:val="33"/>
    <w:rsid w:val="007E4689"/>
    <w:rPr>
      <w:rFonts w:asciiTheme="minorHAnsi" w:hAnsiTheme="minorHAnsi"/>
      <w:b w:val="0"/>
      <w:bCs/>
      <w:i w:val="0"/>
      <w:iCs/>
      <w:spacing w:val="5"/>
      <w:sz w:val="24"/>
    </w:rPr>
  </w:style>
  <w:style w:type="paragraph" w:customStyle="1" w:styleId="BulletL1">
    <w:name w:val="Bullet L1"/>
    <w:link w:val="BulletL1Char"/>
    <w:qFormat/>
    <w:rsid w:val="006A3848"/>
    <w:pPr>
      <w:numPr>
        <w:numId w:val="19"/>
      </w:numPr>
      <w:spacing w:after="120" w:line="264" w:lineRule="auto"/>
      <w:ind w:left="425" w:hanging="425"/>
    </w:pPr>
    <w:rPr>
      <w:color w:val="1A1A1A" w:themeColor="text1"/>
      <w:sz w:val="24"/>
    </w:rPr>
  </w:style>
  <w:style w:type="character" w:customStyle="1" w:styleId="BulletL1Char">
    <w:name w:val="Bullet L1 Char"/>
    <w:basedOn w:val="DefaultParagraphFont"/>
    <w:link w:val="BulletL1"/>
    <w:rsid w:val="006A3848"/>
    <w:rPr>
      <w:color w:val="1A1A1A" w:themeColor="text1"/>
      <w:sz w:val="24"/>
    </w:rPr>
  </w:style>
  <w:style w:type="paragraph" w:customStyle="1" w:styleId="BulletL2">
    <w:name w:val="Bullet L2"/>
    <w:link w:val="BulletL2Char"/>
    <w:autoRedefine/>
    <w:qFormat/>
    <w:rsid w:val="006A3848"/>
    <w:pPr>
      <w:numPr>
        <w:numId w:val="20"/>
      </w:numPr>
      <w:spacing w:after="120" w:line="264" w:lineRule="auto"/>
      <w:ind w:left="850" w:hanging="425"/>
    </w:pPr>
    <w:rPr>
      <w:color w:val="1A1A1A" w:themeColor="text1"/>
      <w:sz w:val="24"/>
    </w:rPr>
  </w:style>
  <w:style w:type="character" w:customStyle="1" w:styleId="BulletL2Char">
    <w:name w:val="Bullet L2 Char"/>
    <w:basedOn w:val="BulletL1Char"/>
    <w:link w:val="BulletL2"/>
    <w:rsid w:val="006A3848"/>
    <w:rPr>
      <w:color w:val="1A1A1A" w:themeColor="text1"/>
      <w:sz w:val="24"/>
    </w:rPr>
  </w:style>
  <w:style w:type="paragraph" w:customStyle="1" w:styleId="BulletL3">
    <w:name w:val="Bullet L3"/>
    <w:basedOn w:val="BulletL1"/>
    <w:autoRedefine/>
    <w:qFormat/>
    <w:rsid w:val="006A3848"/>
    <w:pPr>
      <w:numPr>
        <w:numId w:val="21"/>
      </w:numPr>
      <w:ind w:left="1276" w:hanging="425"/>
    </w:pPr>
  </w:style>
  <w:style w:type="character" w:styleId="Emphasis">
    <w:name w:val="Emphasis"/>
    <w:basedOn w:val="DefaultParagraphFont"/>
    <w:uiPriority w:val="20"/>
    <w:rsid w:val="007E4689"/>
    <w:rPr>
      <w:rFonts w:asciiTheme="minorHAnsi" w:hAnsiTheme="minorHAnsi"/>
      <w:b w:val="0"/>
      <w:i w:val="0"/>
      <w:iCs/>
      <w:sz w:val="28"/>
    </w:rPr>
  </w:style>
  <w:style w:type="character" w:styleId="EndnoteReference">
    <w:name w:val="endnote reference"/>
    <w:basedOn w:val="DefaultParagraphFont"/>
    <w:uiPriority w:val="99"/>
    <w:semiHidden/>
    <w:unhideWhenUsed/>
    <w:rsid w:val="007E468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7E4689"/>
    <w:rPr>
      <w:color w:val="CE372F" w:themeColor="followedHyperlink"/>
      <w:u w:val="single"/>
    </w:rPr>
  </w:style>
  <w:style w:type="paragraph" w:customStyle="1" w:styleId="FooterDepartmentdivisionunitnameCover">
    <w:name w:val="Footer Department/division/unit name (Cover)"/>
    <w:qFormat/>
    <w:rsid w:val="007E4689"/>
    <w:pPr>
      <w:spacing w:after="0" w:line="240" w:lineRule="auto"/>
    </w:pPr>
    <w:rPr>
      <w:rFonts w:asciiTheme="majorHAnsi" w:eastAsiaTheme="majorEastAsia" w:hAnsiTheme="majorHAnsi" w:cstheme="majorBidi"/>
      <w:b/>
      <w:iCs/>
      <w:noProof/>
      <w:color w:val="1A1A1A" w:themeColor="text1"/>
      <w:sz w:val="20"/>
    </w:rPr>
  </w:style>
  <w:style w:type="character" w:styleId="FootnoteReference">
    <w:name w:val="footnote reference"/>
    <w:basedOn w:val="DefaultParagraphFont"/>
    <w:uiPriority w:val="99"/>
    <w:unhideWhenUsed/>
    <w:qFormat/>
    <w:rsid w:val="007E4689"/>
    <w:rPr>
      <w:rFonts w:asciiTheme="minorHAnsi" w:hAnsiTheme="minorHAnsi"/>
      <w:color w:val="1A1A1A" w:themeColor="text1"/>
      <w:sz w:val="16"/>
      <w:szCs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E46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4689"/>
    <w:rPr>
      <w:color w:val="1A1A1A" w:themeColor="text1"/>
      <w:sz w:val="20"/>
      <w:szCs w:val="20"/>
    </w:rPr>
  </w:style>
  <w:style w:type="table" w:styleId="GridTable2">
    <w:name w:val="Grid Table 2"/>
    <w:basedOn w:val="TableNormal"/>
    <w:uiPriority w:val="47"/>
    <w:rsid w:val="007E4689"/>
    <w:pPr>
      <w:spacing w:after="0" w:line="240" w:lineRule="auto"/>
    </w:pPr>
    <w:tblPr>
      <w:tblStyleRowBandSize w:val="1"/>
      <w:tblStyleColBandSize w:val="1"/>
      <w:tblBorders>
        <w:top w:val="single" w:sz="2" w:space="0" w:color="757575" w:themeColor="text1" w:themeTint="99"/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7575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character" w:customStyle="1" w:styleId="Heading7Char">
    <w:name w:val="Heading 7 Char"/>
    <w:aliases w:val="Do not use1 Char"/>
    <w:basedOn w:val="DefaultParagraphFont"/>
    <w:link w:val="Heading7"/>
    <w:uiPriority w:val="9"/>
    <w:rsid w:val="00B07EBE"/>
    <w:rPr>
      <w:rFonts w:asciiTheme="majorHAnsi" w:eastAsiaTheme="majorEastAsia" w:hAnsiTheme="majorHAnsi" w:cstheme="majorBidi"/>
      <w:b/>
      <w:iCs/>
      <w:color w:val="0D0D0D" w:themeColor="accent1" w:themeShade="80"/>
      <w:sz w:val="24"/>
    </w:rPr>
  </w:style>
  <w:style w:type="character" w:customStyle="1" w:styleId="Heading8Char">
    <w:name w:val="Heading 8 Char"/>
    <w:aliases w:val="Do not use2 Char"/>
    <w:basedOn w:val="DefaultParagraphFont"/>
    <w:link w:val="Heading8"/>
    <w:uiPriority w:val="9"/>
    <w:rsid w:val="00B07EBE"/>
    <w:rPr>
      <w:rFonts w:asciiTheme="majorHAnsi" w:eastAsiaTheme="majorEastAsia" w:hAnsiTheme="majorHAnsi" w:cstheme="majorBidi"/>
      <w:b/>
      <w:color w:val="0D0D0D" w:themeColor="accent1" w:themeShade="80"/>
      <w:sz w:val="24"/>
      <w:szCs w:val="21"/>
    </w:rPr>
  </w:style>
  <w:style w:type="character" w:customStyle="1" w:styleId="Heading9Char">
    <w:name w:val="Heading 9 Char"/>
    <w:aliases w:val="Do not use3 Char"/>
    <w:basedOn w:val="DefaultParagraphFont"/>
    <w:link w:val="Heading9"/>
    <w:uiPriority w:val="9"/>
    <w:rsid w:val="007E4689"/>
    <w:rPr>
      <w:rFonts w:asciiTheme="majorHAnsi" w:eastAsiaTheme="majorEastAsia" w:hAnsiTheme="majorHAnsi" w:cstheme="majorBidi"/>
      <w:b/>
      <w:iCs/>
      <w:color w:val="0D0D0D" w:themeColor="accent1" w:themeShade="80"/>
      <w:sz w:val="24"/>
      <w:szCs w:val="21"/>
    </w:rPr>
  </w:style>
  <w:style w:type="character" w:customStyle="1" w:styleId="InstructionalRed">
    <w:name w:val="Instructional Red"/>
    <w:basedOn w:val="DefaultParagraphFont"/>
    <w:uiPriority w:val="1"/>
    <w:qFormat/>
    <w:rsid w:val="007E4689"/>
    <w:rPr>
      <w:rFonts w:asciiTheme="minorHAnsi" w:hAnsiTheme="minorHAnsi"/>
      <w:color w:val="002D4B" w:themeColor="accent2" w:themeShade="80"/>
      <w:sz w:val="24"/>
    </w:rPr>
  </w:style>
  <w:style w:type="character" w:styleId="IntenseEmphasis">
    <w:name w:val="Intense Emphasis"/>
    <w:basedOn w:val="DefaultParagraphFont"/>
    <w:uiPriority w:val="21"/>
    <w:rsid w:val="007E4689"/>
    <w:rPr>
      <w:rFonts w:asciiTheme="minorHAnsi" w:hAnsiTheme="minorHAnsi"/>
      <w:b w:val="0"/>
      <w:i w:val="0"/>
      <w:iCs/>
      <w:color w:val="0D0D0D" w:themeColor="accent1" w:themeShade="80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rsid w:val="007E4689"/>
    <w:pPr>
      <w:pBdr>
        <w:top w:val="single" w:sz="4" w:space="6" w:color="1A1A1A" w:themeColor="accent1"/>
        <w:bottom w:val="single" w:sz="4" w:space="6" w:color="1A1A1A" w:themeColor="accent1"/>
      </w:pBdr>
      <w:spacing w:before="240" w:after="240"/>
      <w:ind w:left="851" w:right="851"/>
    </w:pPr>
    <w:rPr>
      <w:iCs/>
      <w:color w:val="0D0D0D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689"/>
    <w:rPr>
      <w:iCs/>
      <w:color w:val="0D0D0D" w:themeColor="accent1" w:themeShade="80"/>
      <w:sz w:val="24"/>
    </w:rPr>
  </w:style>
  <w:style w:type="character" w:styleId="IntenseReference">
    <w:name w:val="Intense Reference"/>
    <w:basedOn w:val="DefaultParagraphFont"/>
    <w:uiPriority w:val="32"/>
    <w:rsid w:val="007E4689"/>
    <w:rPr>
      <w:rFonts w:asciiTheme="minorHAnsi" w:hAnsiTheme="minorHAnsi"/>
      <w:b w:val="0"/>
      <w:bCs/>
      <w:smallCaps/>
      <w:color w:val="0D0D0D" w:themeColor="accent1" w:themeShade="80"/>
      <w:spacing w:val="5"/>
      <w:sz w:val="24"/>
    </w:rPr>
  </w:style>
  <w:style w:type="paragraph" w:styleId="ListContinue">
    <w:name w:val="List Continue"/>
    <w:basedOn w:val="Normal"/>
    <w:uiPriority w:val="4"/>
    <w:qFormat/>
    <w:rsid w:val="007E4689"/>
    <w:pPr>
      <w:spacing w:line="288" w:lineRule="auto"/>
      <w:ind w:left="284"/>
      <w:contextualSpacing/>
    </w:pPr>
    <w:rPr>
      <w:color w:val="auto"/>
      <w:spacing w:val="-2"/>
      <w:kern w:val="0"/>
      <w:sz w:val="22"/>
      <w14:ligatures w14:val="none"/>
    </w:rPr>
  </w:style>
  <w:style w:type="paragraph" w:styleId="ListNumber2">
    <w:name w:val="List Number 2"/>
    <w:aliases w:val="List Number L2"/>
    <w:basedOn w:val="Normal"/>
    <w:autoRedefine/>
    <w:uiPriority w:val="4"/>
    <w:qFormat/>
    <w:rsid w:val="008B2742"/>
    <w:pPr>
      <w:numPr>
        <w:ilvl w:val="1"/>
        <w:numId w:val="24"/>
      </w:numPr>
    </w:pPr>
    <w:rPr>
      <w:color w:val="auto"/>
      <w:spacing w:val="-2"/>
      <w:kern w:val="0"/>
      <w14:ligatures w14:val="none"/>
    </w:rPr>
  </w:style>
  <w:style w:type="paragraph" w:styleId="ListNumber3">
    <w:name w:val="List Number 3"/>
    <w:aliases w:val="List Number L3"/>
    <w:basedOn w:val="Normal"/>
    <w:uiPriority w:val="4"/>
    <w:qFormat/>
    <w:rsid w:val="008B2742"/>
    <w:pPr>
      <w:numPr>
        <w:ilvl w:val="2"/>
        <w:numId w:val="24"/>
      </w:numPr>
      <w:contextualSpacing/>
    </w:pPr>
    <w:rPr>
      <w:color w:val="auto"/>
      <w:spacing w:val="-2"/>
      <w:kern w:val="0"/>
      <w14:ligatures w14:val="none"/>
    </w:rPr>
  </w:style>
  <w:style w:type="paragraph" w:styleId="ListNumber">
    <w:name w:val="List Number"/>
    <w:aliases w:val="List Number L1"/>
    <w:basedOn w:val="Normal"/>
    <w:next w:val="ListContinue"/>
    <w:uiPriority w:val="4"/>
    <w:qFormat/>
    <w:rsid w:val="008B2742"/>
    <w:pPr>
      <w:numPr>
        <w:numId w:val="22"/>
      </w:numPr>
    </w:pPr>
    <w:rPr>
      <w:color w:val="auto"/>
      <w:spacing w:val="-2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E4689"/>
    <w:pPr>
      <w:ind w:left="720"/>
      <w:contextualSpacing/>
    </w:pPr>
    <w:rPr>
      <w:color w:val="auto"/>
      <w:sz w:val="22"/>
    </w:rPr>
  </w:style>
  <w:style w:type="table" w:styleId="ListTable3">
    <w:name w:val="List Table 3"/>
    <w:basedOn w:val="TableNormal"/>
    <w:uiPriority w:val="48"/>
    <w:rsid w:val="007E4689"/>
    <w:pPr>
      <w:spacing w:after="0" w:line="240" w:lineRule="auto"/>
    </w:pPr>
    <w:tblPr>
      <w:tblStyleRowBandSize w:val="1"/>
      <w:tblStyleColBandSize w:val="1"/>
      <w:tblBorders>
        <w:top w:val="single" w:sz="4" w:space="0" w:color="1A1A1A" w:themeColor="text1"/>
        <w:left w:val="single" w:sz="4" w:space="0" w:color="1A1A1A" w:themeColor="text1"/>
        <w:bottom w:val="single" w:sz="4" w:space="0" w:color="1A1A1A" w:themeColor="text1"/>
        <w:right w:val="single" w:sz="4" w:space="0" w:color="1A1A1A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1A1A" w:themeFill="text1"/>
      </w:tcPr>
    </w:tblStylePr>
    <w:tblStylePr w:type="lastRow">
      <w:rPr>
        <w:b/>
        <w:bCs/>
      </w:rPr>
      <w:tblPr/>
      <w:tcPr>
        <w:tcBorders>
          <w:top w:val="double" w:sz="4" w:space="0" w:color="1A1A1A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1A1A" w:themeColor="text1"/>
          <w:right w:val="single" w:sz="4" w:space="0" w:color="1A1A1A" w:themeColor="text1"/>
        </w:tcBorders>
      </w:tcPr>
    </w:tblStylePr>
    <w:tblStylePr w:type="band1Horz">
      <w:tblPr/>
      <w:tcPr>
        <w:tcBorders>
          <w:top w:val="single" w:sz="4" w:space="0" w:color="1A1A1A" w:themeColor="text1"/>
          <w:bottom w:val="single" w:sz="4" w:space="0" w:color="1A1A1A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1A1A" w:themeColor="text1"/>
          <w:left w:val="nil"/>
        </w:tcBorders>
      </w:tcPr>
    </w:tblStylePr>
    <w:tblStylePr w:type="swCell">
      <w:tblPr/>
      <w:tcPr>
        <w:tcBorders>
          <w:top w:val="double" w:sz="4" w:space="0" w:color="1A1A1A" w:themeColor="text1"/>
          <w:right w:val="nil"/>
        </w:tcBorders>
      </w:tcPr>
    </w:tblStylePr>
  </w:style>
  <w:style w:type="paragraph" w:customStyle="1" w:styleId="NumberlistL1">
    <w:name w:val="Number list L1"/>
    <w:link w:val="NumberlistL1Char"/>
    <w:autoRedefine/>
    <w:rsid w:val="007E4689"/>
    <w:pPr>
      <w:numPr>
        <w:numId w:val="13"/>
      </w:numPr>
      <w:spacing w:after="60" w:line="312" w:lineRule="auto"/>
    </w:pPr>
    <w:rPr>
      <w:color w:val="1A1A1A" w:themeColor="text1"/>
      <w:sz w:val="24"/>
    </w:rPr>
  </w:style>
  <w:style w:type="character" w:customStyle="1" w:styleId="NumberlistL1Char">
    <w:name w:val="Number list L1 Char"/>
    <w:basedOn w:val="DefaultParagraphFont"/>
    <w:link w:val="NumberlistL1"/>
    <w:rsid w:val="007E4689"/>
    <w:rPr>
      <w:color w:val="1A1A1A" w:themeColor="text1"/>
      <w:sz w:val="24"/>
    </w:rPr>
  </w:style>
  <w:style w:type="paragraph" w:customStyle="1" w:styleId="NumberlistL2">
    <w:name w:val="Number list L2"/>
    <w:basedOn w:val="NumberlistL1"/>
    <w:link w:val="NumberlistL2Char"/>
    <w:autoRedefine/>
    <w:rsid w:val="007E4689"/>
    <w:pPr>
      <w:numPr>
        <w:ilvl w:val="1"/>
        <w:numId w:val="15"/>
      </w:numPr>
    </w:pPr>
  </w:style>
  <w:style w:type="character" w:customStyle="1" w:styleId="NumberlistL2Char">
    <w:name w:val="Number list L2 Char"/>
    <w:basedOn w:val="NumberlistL1Char"/>
    <w:link w:val="NumberlistL2"/>
    <w:rsid w:val="007E4689"/>
    <w:rPr>
      <w:color w:val="1A1A1A" w:themeColor="text1"/>
      <w:sz w:val="24"/>
    </w:rPr>
  </w:style>
  <w:style w:type="paragraph" w:customStyle="1" w:styleId="NumberlistL3">
    <w:name w:val="Number list L3"/>
    <w:basedOn w:val="NumberlistL2"/>
    <w:link w:val="NumberlistL3Char"/>
    <w:rsid w:val="007E4689"/>
    <w:pPr>
      <w:numPr>
        <w:ilvl w:val="2"/>
      </w:numPr>
    </w:pPr>
  </w:style>
  <w:style w:type="character" w:customStyle="1" w:styleId="NumberlistL3Char">
    <w:name w:val="Number list L3 Char"/>
    <w:basedOn w:val="NumberlistL2Char"/>
    <w:link w:val="NumberlistL3"/>
    <w:rsid w:val="007E4689"/>
    <w:rPr>
      <w:color w:val="1A1A1A" w:themeColor="text1"/>
      <w:sz w:val="24"/>
    </w:rPr>
  </w:style>
  <w:style w:type="paragraph" w:styleId="Quote">
    <w:name w:val="Quote"/>
    <w:basedOn w:val="Normal"/>
    <w:next w:val="Normal"/>
    <w:link w:val="QuoteChar"/>
    <w:autoRedefine/>
    <w:uiPriority w:val="29"/>
    <w:rsid w:val="007E4689"/>
    <w:pPr>
      <w:pBdr>
        <w:top w:val="single" w:sz="8" w:space="6" w:color="auto"/>
        <w:bottom w:val="single" w:sz="8" w:space="6" w:color="auto"/>
      </w:pBdr>
      <w:spacing w:before="240" w:after="240"/>
      <w:ind w:left="851" w:right="851"/>
    </w:pPr>
    <w:rPr>
      <w:iCs/>
      <w:color w:val="37393B" w:themeColor="background2" w:themeShade="40"/>
    </w:rPr>
  </w:style>
  <w:style w:type="character" w:customStyle="1" w:styleId="QuoteChar">
    <w:name w:val="Quote Char"/>
    <w:basedOn w:val="DefaultParagraphFont"/>
    <w:link w:val="Quote"/>
    <w:uiPriority w:val="29"/>
    <w:rsid w:val="007E4689"/>
    <w:rPr>
      <w:iCs/>
      <w:color w:val="37393B" w:themeColor="background2" w:themeShade="40"/>
      <w:sz w:val="24"/>
    </w:rPr>
  </w:style>
  <w:style w:type="character" w:styleId="SubtleEmphasis">
    <w:name w:val="Subtle Emphasis"/>
    <w:basedOn w:val="DefaultParagraphFont"/>
    <w:uiPriority w:val="19"/>
    <w:rsid w:val="007E4689"/>
    <w:rPr>
      <w:rFonts w:asciiTheme="minorHAnsi" w:hAnsiTheme="minorHAnsi"/>
      <w:i/>
      <w:iCs/>
      <w:color w:val="37393B" w:themeColor="background2" w:themeShade="40"/>
      <w:sz w:val="24"/>
    </w:rPr>
  </w:style>
  <w:style w:type="paragraph" w:customStyle="1" w:styleId="Tablebullet">
    <w:name w:val="Table bullet"/>
    <w:basedOn w:val="Tablecopy"/>
    <w:qFormat/>
    <w:rsid w:val="007E4689"/>
    <w:pPr>
      <w:numPr>
        <w:numId w:val="16"/>
      </w:numPr>
    </w:pPr>
  </w:style>
  <w:style w:type="paragraph" w:customStyle="1" w:styleId="Tableheadingblack">
    <w:name w:val="Table heading black"/>
    <w:basedOn w:val="Tableheadingwhite"/>
    <w:next w:val="Normal"/>
    <w:autoRedefine/>
    <w:qFormat/>
    <w:rsid w:val="004C000F"/>
    <w:rPr>
      <w:color w:val="1A1A1A" w:themeColor="text1"/>
    </w:r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7E4689"/>
    <w:pPr>
      <w:spacing w:after="240"/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E4689"/>
    <w:rPr>
      <w:rFonts w:asciiTheme="minorHAnsi" w:hAnsiTheme="minorHAnsi"/>
      <w:color w:val="C00000"/>
      <w:sz w:val="24"/>
      <w:shd w:val="clear" w:color="auto" w:fill="E1DFDD"/>
    </w:rPr>
  </w:style>
  <w:style w:type="paragraph" w:customStyle="1" w:styleId="Titledividerline">
    <w:name w:val="Title divider line"/>
    <w:basedOn w:val="Subtitle"/>
    <w:qFormat/>
    <w:rsid w:val="00540EB6"/>
    <w:pPr>
      <w:spacing w:before="120" w:line="240" w:lineRule="exact"/>
    </w:pPr>
    <w:rPr>
      <w:color w:val="A8ABAE" w:themeColor="background2" w:themeShade="BF"/>
    </w:rPr>
  </w:style>
  <w:style w:type="numbering" w:customStyle="1" w:styleId="CurrentList1">
    <w:name w:val="Current List1"/>
    <w:uiPriority w:val="99"/>
    <w:rsid w:val="00844BE6"/>
    <w:pPr>
      <w:numPr>
        <w:numId w:val="17"/>
      </w:numPr>
    </w:pPr>
  </w:style>
  <w:style w:type="paragraph" w:customStyle="1" w:styleId="Departmentname">
    <w:name w:val="Department name"/>
    <w:basedOn w:val="Heading2"/>
    <w:uiPriority w:val="4"/>
    <w:qFormat/>
    <w:rsid w:val="00D4032D"/>
    <w:pPr>
      <w:keepLines w:val="0"/>
      <w:spacing w:before="0"/>
    </w:pPr>
    <w:rPr>
      <w:rFonts w:ascii="Arial Bold" w:eastAsia="Times New Roman" w:hAnsi="Arial Bold" w:cs="Times New Roman"/>
      <w:bCs/>
      <w:iCs/>
      <w:color w:val="auto"/>
      <w:kern w:val="0"/>
      <w:sz w:val="28"/>
      <w:szCs w:val="32"/>
      <w:lang w:val="en-GB"/>
      <w14:ligatures w14:val="none"/>
    </w:rPr>
  </w:style>
  <w:style w:type="paragraph" w:customStyle="1" w:styleId="Tableheadingblue">
    <w:name w:val="Table heading blue"/>
    <w:basedOn w:val="Tableheadingwhite"/>
    <w:next w:val="Normal"/>
    <w:autoRedefine/>
    <w:qFormat/>
    <w:rsid w:val="00887C5E"/>
    <w:pPr>
      <w:spacing w:before="120" w:after="120"/>
    </w:pPr>
    <w:rPr>
      <w:bCs w:val="0"/>
      <w:color w:val="0078AA"/>
      <w:sz w:val="22"/>
      <w:szCs w:val="24"/>
    </w:rPr>
  </w:style>
  <w:style w:type="table" w:customStyle="1" w:styleId="TFSdarkheader">
    <w:name w:val="TFS dark header"/>
    <w:basedOn w:val="GridTable4-Accent3"/>
    <w:uiPriority w:val="99"/>
    <w:rsid w:val="006A3848"/>
    <w:pPr>
      <w:spacing w:before="120" w:after="120"/>
    </w:pPr>
    <w:tblPr/>
    <w:tcPr>
      <w:shd w:val="clear" w:color="auto" w:fill="FFFFFF" w:themeFill="background1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353" w:themeColor="accent3"/>
          <w:left w:val="single" w:sz="4" w:space="0" w:color="535353" w:themeColor="accent3"/>
          <w:bottom w:val="single" w:sz="4" w:space="0" w:color="535353" w:themeColor="accent3"/>
          <w:right w:val="single" w:sz="4" w:space="0" w:color="535353" w:themeColor="accent3"/>
          <w:insideH w:val="nil"/>
          <w:insideV w:val="nil"/>
        </w:tcBorders>
        <w:shd w:val="clear" w:color="auto" w:fill="4C565C"/>
      </w:tcPr>
    </w:tblStylePr>
    <w:tblStylePr w:type="lastRow">
      <w:rPr>
        <w:b/>
        <w:bCs/>
      </w:rPr>
      <w:tblPr/>
      <w:tcPr>
        <w:tcBorders>
          <w:top w:val="double" w:sz="4" w:space="0" w:color="535353" w:themeColor="accent3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accent3" w:themeFillTint="33"/>
      </w:tcPr>
    </w:tblStylePr>
    <w:tblStylePr w:type="band1Horz">
      <w:tblPr/>
      <w:tcPr>
        <w:shd w:val="clear" w:color="auto" w:fill="DCDCDC" w:themeFill="accent3" w:themeFillTint="33"/>
      </w:tcPr>
    </w:tblStylePr>
  </w:style>
  <w:style w:type="table" w:customStyle="1" w:styleId="TFSblueheader">
    <w:name w:val="TFS blue header"/>
    <w:basedOn w:val="TableGrid2"/>
    <w:uiPriority w:val="99"/>
    <w:rsid w:val="006A3848"/>
    <w:pPr>
      <w:spacing w:after="0" w:line="240" w:lineRule="auto"/>
    </w:pPr>
    <w:tblPr>
      <w:tblStyleRowBandSize w:val="1"/>
      <w:tblBorders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12" w:space="0" w:color="757575" w:themeColor="text1" w:themeTint="99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F2F2F2" w:themeColor="background1" w:themeShade="F2"/>
      </w:rPr>
      <w:tblPr/>
      <w:tcPr>
        <w:shd w:val="clear" w:color="auto" w:fill="DCDCDC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6A3848"/>
    <w:pPr>
      <w:spacing w:after="0" w:line="240" w:lineRule="auto"/>
    </w:pPr>
    <w:tblPr>
      <w:tblStyleRowBandSize w:val="1"/>
      <w:tblStyleColBandSize w:val="1"/>
      <w:tblBorders>
        <w:top w:val="single" w:sz="4" w:space="0" w:color="979797" w:themeColor="accent3" w:themeTint="99"/>
        <w:left w:val="single" w:sz="4" w:space="0" w:color="979797" w:themeColor="accent3" w:themeTint="99"/>
        <w:bottom w:val="single" w:sz="4" w:space="0" w:color="979797" w:themeColor="accent3" w:themeTint="99"/>
        <w:right w:val="single" w:sz="4" w:space="0" w:color="979797" w:themeColor="accent3" w:themeTint="99"/>
        <w:insideH w:val="single" w:sz="4" w:space="0" w:color="979797" w:themeColor="accent3" w:themeTint="99"/>
        <w:insideV w:val="single" w:sz="4" w:space="0" w:color="97979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353" w:themeColor="accent3"/>
          <w:left w:val="single" w:sz="4" w:space="0" w:color="535353" w:themeColor="accent3"/>
          <w:bottom w:val="single" w:sz="4" w:space="0" w:color="535353" w:themeColor="accent3"/>
          <w:right w:val="single" w:sz="4" w:space="0" w:color="535353" w:themeColor="accent3"/>
          <w:insideH w:val="nil"/>
          <w:insideV w:val="nil"/>
        </w:tcBorders>
        <w:shd w:val="clear" w:color="auto" w:fill="535353" w:themeFill="accent3"/>
      </w:tcPr>
    </w:tblStylePr>
    <w:tblStylePr w:type="lastRow">
      <w:rPr>
        <w:b/>
        <w:bCs/>
      </w:rPr>
      <w:tblPr/>
      <w:tcPr>
        <w:tcBorders>
          <w:top w:val="double" w:sz="4" w:space="0" w:color="53535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CDC" w:themeFill="accent3" w:themeFillTint="33"/>
      </w:tcPr>
    </w:tblStylePr>
    <w:tblStylePr w:type="band1Horz">
      <w:tblPr/>
      <w:tcPr>
        <w:shd w:val="clear" w:color="auto" w:fill="DCDCDC" w:themeFill="accent3" w:themeFillTint="33"/>
      </w:tcPr>
    </w:tblStylePr>
  </w:style>
  <w:style w:type="table" w:styleId="TableGrid2">
    <w:name w:val="Table Grid 2"/>
    <w:basedOn w:val="TableNormal"/>
    <w:uiPriority w:val="99"/>
    <w:semiHidden/>
    <w:unhideWhenUsed/>
    <w:rsid w:val="006A3848"/>
    <w:pPr>
      <w:spacing w:after="120" w:line="264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E23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23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2351"/>
    <w:rPr>
      <w:color w:val="1A1A1A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3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351"/>
    <w:rPr>
      <w:b/>
      <w:bCs/>
      <w:color w:val="1A1A1A" w:themeColor="text1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0456F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loodmap@ses.tas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003558\Downloads\SES%20Generic%20Word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4E0AD-4865-443F-A703-997AAA974729}"/>
      </w:docPartPr>
      <w:docPartBody>
        <w:p w:rsidR="00A949E4" w:rsidRDefault="00463687">
          <w:r w:rsidRPr="00AD72F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4A681-E1EB-461A-99D4-89FD2AA2F547}"/>
      </w:docPartPr>
      <w:docPartBody>
        <w:p w:rsidR="00A949E4" w:rsidRDefault="00463687">
          <w:r w:rsidRPr="00AD72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03EF8-2DA9-4E94-B649-78C6FBC27851}"/>
      </w:docPartPr>
      <w:docPartBody>
        <w:p w:rsidR="003A6523" w:rsidRDefault="00A949E4">
          <w:r w:rsidRPr="00E86F4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">
    <w:panose1 w:val="020B07040202020202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87"/>
    <w:rsid w:val="00094300"/>
    <w:rsid w:val="001F0041"/>
    <w:rsid w:val="00222B13"/>
    <w:rsid w:val="002308B4"/>
    <w:rsid w:val="00271B86"/>
    <w:rsid w:val="003A6523"/>
    <w:rsid w:val="00463687"/>
    <w:rsid w:val="007F5F49"/>
    <w:rsid w:val="00A949E4"/>
    <w:rsid w:val="00C3209A"/>
    <w:rsid w:val="00D8250F"/>
    <w:rsid w:val="00E16BF4"/>
    <w:rsid w:val="00EB6586"/>
    <w:rsid w:val="00FA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949E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rgbClr val="1A1A1A"/>
      </a:dk1>
      <a:lt1>
        <a:srgbClr val="FFFFFF"/>
      </a:lt1>
      <a:dk2>
        <a:srgbClr val="333333"/>
      </a:dk2>
      <a:lt2>
        <a:srgbClr val="E4E5E6"/>
      </a:lt2>
      <a:accent1>
        <a:srgbClr val="1A1A1A"/>
      </a:accent1>
      <a:accent2>
        <a:srgbClr val="005A96"/>
      </a:accent2>
      <a:accent3>
        <a:srgbClr val="535353"/>
      </a:accent3>
      <a:accent4>
        <a:srgbClr val="8C8C8C"/>
      </a:accent4>
      <a:accent5>
        <a:srgbClr val="20416F"/>
      </a:accent5>
      <a:accent6>
        <a:srgbClr val="6A96D3"/>
      </a:accent6>
      <a:hlink>
        <a:srgbClr val="2B5794"/>
      </a:hlink>
      <a:folHlink>
        <a:srgbClr val="CE372F"/>
      </a:folHlink>
    </a:clrScheme>
    <a:fontScheme name="TasGov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027F830E48241A9AEAD062F458F86" ma:contentTypeVersion="10" ma:contentTypeDescription="Create a new document." ma:contentTypeScope="" ma:versionID="fd8ef95a5908a3dab6188dab3ba29f8c">
  <xsd:schema xmlns:xsd="http://www.w3.org/2001/XMLSchema" xmlns:xs="http://www.w3.org/2001/XMLSchema" xmlns:p="http://schemas.microsoft.com/office/2006/metadata/properties" xmlns:ns2="2c6893c8-15e0-48fe-975b-721601660b68" targetNamespace="http://schemas.microsoft.com/office/2006/metadata/properties" ma:root="true" ma:fieldsID="aaedf8ad6ed916b87f3d56f0150c7a2a" ns2:_="">
    <xsd:import namespace="2c6893c8-15e0-48fe-975b-721601660b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893c8-15e0-48fe-975b-721601660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86801d-e58a-4ff8-9f6a-008583a56d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6893c8-15e0-48fe-975b-721601660b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3E5B03-9A8A-4B98-A450-10FD10EC83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04962D-8684-40B5-B38C-D414F2D9C9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09C660-3166-4879-9F9B-9AF5F33A8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893c8-15e0-48fe-975b-721601660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770879-92FB-4562-A7C3-85D24CAF5AE3}">
  <ds:schemaRefs>
    <ds:schemaRef ds:uri="http://schemas.microsoft.com/office/2006/metadata/properties"/>
    <ds:schemaRef ds:uri="http://schemas.microsoft.com/office/infopath/2007/PartnerControls"/>
    <ds:schemaRef ds:uri="2c6893c8-15e0-48fe-975b-721601660b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SES Generic Word Document Template</Template>
  <TotalTime>30</TotalTime>
  <Pages>8</Pages>
  <Words>1215</Words>
  <Characters>6024</Characters>
  <Application>Microsoft Office Word</Application>
  <DocSecurity>0</DocSecurity>
  <Lines>272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Premier and Cabinet</Company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Ann</dc:creator>
  <cp:keywords/>
  <dc:description/>
  <cp:lastModifiedBy>Stewart, Ann</cp:lastModifiedBy>
  <cp:revision>31</cp:revision>
  <cp:lastPrinted>2026-09-02T04:42:00Z</cp:lastPrinted>
  <dcterms:created xsi:type="dcterms:W3CDTF">2026-09-02T23:14:00Z</dcterms:created>
  <dcterms:modified xsi:type="dcterms:W3CDTF">2026-11-03T22:59:00Z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0x010100D1B027F830E48241A9AEAD062F458F86</vt:lpwstr>
  </property>
  <property fmtid="{D5CDD505-2E9C-101B-9397-08002B2CF9AE}" pid="3" name="MediaServiceImageTags">
    <vt:lpwstr/>
  </property>
</Properties>
</file>